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65A5" w14:textId="03322A85" w:rsidR="00C259D6" w:rsidRPr="00CA7557" w:rsidRDefault="00C259D6" w:rsidP="00CA7557">
      <w:pPr>
        <w:pStyle w:val="Style"/>
        <w:spacing w:after="96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Autorisation </w:t>
      </w:r>
      <w:r w:rsidR="00FA0323">
        <w:rPr>
          <w:b/>
          <w:bCs/>
          <w:sz w:val="34"/>
          <w:szCs w:val="34"/>
        </w:rPr>
        <w:t>de droit à l’image</w:t>
      </w:r>
      <w:r w:rsidR="00FA0323" w:rsidRPr="00FA0323">
        <w:rPr>
          <w:b/>
          <w:bCs/>
          <w:sz w:val="34"/>
          <w:szCs w:val="34"/>
        </w:rPr>
        <w:t xml:space="preserve"> (</w:t>
      </w:r>
      <w:r w:rsidR="00FA0323">
        <w:rPr>
          <w:b/>
          <w:bCs/>
          <w:sz w:val="34"/>
          <w:szCs w:val="34"/>
        </w:rPr>
        <w:t>mineur</w:t>
      </w:r>
      <w:r w:rsidR="00FA0323" w:rsidRPr="00FA0323">
        <w:rPr>
          <w:b/>
          <w:bCs/>
          <w:sz w:val="34"/>
          <w:szCs w:val="34"/>
        </w:rPr>
        <w:t>)</w:t>
      </w:r>
    </w:p>
    <w:p w14:paraId="482490C9" w14:textId="7DC79D75" w:rsidR="00672AC5" w:rsidRDefault="00C259D6" w:rsidP="00672AC5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 xml:space="preserve">Je soussigné(e) : </w:t>
      </w:r>
      <w:sdt>
        <w:sdtPr>
          <w:rPr>
            <w:rFonts w:ascii="Times New Roman" w:hAnsi="Times New Roman" w:cs="Times New Roman"/>
            <w:sz w:val="24"/>
            <w:szCs w:val="24"/>
          </w:rPr>
          <w:id w:val="-64803349"/>
          <w:placeholder>
            <w:docPart w:val="72287945707443D6B93ABAB391A53D5F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Nom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="0031135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652017388"/>
          <w:placeholder>
            <w:docPart w:val="DE8CF9069B554389BE23C8911411AF46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Prénom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</w:p>
    <w:p w14:paraId="4DF2783F" w14:textId="17435EC7" w:rsidR="00672AC5" w:rsidRPr="00672AC5" w:rsidRDefault="00C259D6" w:rsidP="00672AC5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 xml:space="preserve">Adresse : </w:t>
      </w:r>
      <w:sdt>
        <w:sdtPr>
          <w:rPr>
            <w:rFonts w:ascii="Times New Roman" w:hAnsi="Times New Roman" w:cs="Times New Roman"/>
            <w:sz w:val="24"/>
            <w:szCs w:val="24"/>
          </w:rPr>
          <w:id w:val="-512148941"/>
          <w:placeholder>
            <w:docPart w:val="59501BE56883420C9817D932761D8EED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Adresse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Pr="00672AC5">
        <w:rPr>
          <w:rFonts w:ascii="Times New Roman" w:hAnsi="Times New Roman" w:cs="Times New Roman"/>
          <w:sz w:val="24"/>
          <w:szCs w:val="24"/>
        </w:rPr>
        <w:tab/>
      </w:r>
    </w:p>
    <w:p w14:paraId="3988E08F" w14:textId="0B71BCEE" w:rsidR="00C259D6" w:rsidRPr="00672AC5" w:rsidRDefault="00672AC5" w:rsidP="00672AC5">
      <w:pPr>
        <w:tabs>
          <w:tab w:val="left" w:leader="dot" w:pos="5124"/>
          <w:tab w:val="left" w:pos="5390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 xml:space="preserve">Code Postal : </w:t>
      </w:r>
      <w:sdt>
        <w:sdtPr>
          <w:rPr>
            <w:rFonts w:ascii="Times New Roman" w:hAnsi="Times New Roman" w:cs="Times New Roman"/>
            <w:sz w:val="24"/>
            <w:szCs w:val="24"/>
          </w:rPr>
          <w:id w:val="87740087"/>
          <w:placeholder>
            <w:docPart w:val="D5F1450A25AD4DF3AA39744754DEEB18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Code postal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Pr="00672A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59D6" w:rsidRPr="00672AC5">
        <w:rPr>
          <w:rFonts w:ascii="Times New Roman" w:hAnsi="Times New Roman" w:cs="Times New Roman"/>
          <w:sz w:val="24"/>
          <w:szCs w:val="24"/>
        </w:rPr>
        <w:t xml:space="preserve">Ville : </w:t>
      </w:r>
      <w:sdt>
        <w:sdtPr>
          <w:rPr>
            <w:rFonts w:ascii="Times New Roman" w:hAnsi="Times New Roman" w:cs="Times New Roman"/>
            <w:sz w:val="24"/>
            <w:szCs w:val="24"/>
          </w:rPr>
          <w:id w:val="449434686"/>
          <w:placeholder>
            <w:docPart w:val="17A86333298F4E41ABCA8F4050BC3666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Ville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="00C259D6" w:rsidRPr="00672AC5">
        <w:rPr>
          <w:rFonts w:ascii="Times New Roman" w:hAnsi="Times New Roman" w:cs="Times New Roman"/>
          <w:sz w:val="24"/>
          <w:szCs w:val="24"/>
        </w:rPr>
        <w:tab/>
      </w:r>
    </w:p>
    <w:p w14:paraId="3FBF45D8" w14:textId="292E3EC8" w:rsidR="00672AC5" w:rsidRDefault="00C259D6" w:rsidP="00C259D6">
      <w:pPr>
        <w:tabs>
          <w:tab w:val="left" w:leader="dot" w:pos="5152"/>
          <w:tab w:val="left" w:pos="5404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>Téléphone</w:t>
      </w:r>
      <w:r w:rsidR="00672AC5">
        <w:rPr>
          <w:rFonts w:ascii="Times New Roman" w:hAnsi="Times New Roman" w:cs="Times New Roman"/>
          <w:sz w:val="24"/>
          <w:szCs w:val="24"/>
        </w:rPr>
        <w:t xml:space="preserve"> : </w:t>
      </w:r>
      <w:sdt>
        <w:sdtPr>
          <w:rPr>
            <w:rFonts w:ascii="Times New Roman" w:hAnsi="Times New Roman" w:cs="Times New Roman"/>
            <w:sz w:val="24"/>
            <w:szCs w:val="24"/>
          </w:rPr>
          <w:id w:val="371199974"/>
          <w:placeholder>
            <w:docPart w:val="424586DEA6BE4C77B46EEB96F0716A6E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Téléphone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  <w:r w:rsidR="00672AC5">
        <w:rPr>
          <w:rFonts w:ascii="Times New Roman" w:hAnsi="Times New Roman" w:cs="Times New Roman"/>
          <w:sz w:val="24"/>
          <w:szCs w:val="24"/>
        </w:rPr>
        <w:tab/>
      </w:r>
      <w:r w:rsidRPr="00672AC5">
        <w:rPr>
          <w:rFonts w:ascii="Times New Roman" w:hAnsi="Times New Roman" w:cs="Times New Roman"/>
          <w:sz w:val="24"/>
          <w:szCs w:val="24"/>
        </w:rPr>
        <w:t xml:space="preserve">Courriel :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5006945"/>
          <w:placeholder>
            <w:docPart w:val="85DCD00A9C044BBE81724205AF8592BC"/>
          </w:placeholder>
          <w:showingPlcHdr/>
          <w:text/>
        </w:sdtPr>
        <w:sdtContent>
          <w:r w:rsidR="00311351">
            <w:rPr>
              <w:rStyle w:val="Textedelespacerserv"/>
              <w:lang w:eastAsia="fr-FR"/>
            </w:rPr>
            <w:t>Mail</w:t>
          </w:r>
          <w:r w:rsidR="00311351" w:rsidRPr="00070ACC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</w:p>
    <w:p w14:paraId="2F9FC0DD" w14:textId="1EB6BD39" w:rsidR="00FA0323" w:rsidRPr="00672AC5" w:rsidRDefault="00C259D6" w:rsidP="00FA0323">
      <w:pPr>
        <w:tabs>
          <w:tab w:val="left" w:leader="dot" w:pos="5152"/>
          <w:tab w:val="left" w:pos="5404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>Agissant en qualité de</w:t>
      </w:r>
      <w:r w:rsidR="00672AC5">
        <w:rPr>
          <w:rFonts w:ascii="Times New Roman" w:hAnsi="Times New Roman" w:cs="Times New Roman"/>
          <w:sz w:val="24"/>
          <w:szCs w:val="24"/>
        </w:rPr>
        <w:t> :</w:t>
      </w:r>
      <w:r w:rsidRPr="00672AC5">
        <w:rPr>
          <w:rFonts w:ascii="Times New Roman" w:hAnsi="Times New Roman" w:cs="Times New Roman"/>
          <w:sz w:val="24"/>
          <w:szCs w:val="24"/>
        </w:rPr>
        <w:t xml:space="preserve"> père / mère / représentant légal de l'enfant mineur.</w:t>
      </w:r>
    </w:p>
    <w:p w14:paraId="2799041A" w14:textId="7918FAFC" w:rsidR="00672AC5" w:rsidRPr="00E064AB" w:rsidRDefault="00672AC5" w:rsidP="00672AC5">
      <w:pPr>
        <w:pStyle w:val="Style"/>
        <w:tabs>
          <w:tab w:val="left" w:leader="dot" w:pos="6663"/>
          <w:tab w:val="left" w:pos="6946"/>
          <w:tab w:val="left" w:leader="dot" w:pos="10773"/>
        </w:tabs>
        <w:spacing w:line="360" w:lineRule="auto"/>
        <w:ind w:left="567" w:right="-1"/>
      </w:pPr>
      <w:r w:rsidRPr="00E064AB">
        <w:t xml:space="preserve">NOM (enfant) : </w:t>
      </w:r>
      <w:sdt>
        <w:sdtPr>
          <w:id w:val="860088301"/>
          <w:placeholder>
            <w:docPart w:val="B504C24D39FC4BFA8B1102A068DC0D29"/>
          </w:placeholder>
          <w:showingPlcHdr/>
          <w:text/>
        </w:sdtPr>
        <w:sdtContent>
          <w:r w:rsidR="00311351">
            <w:rPr>
              <w:rStyle w:val="Textedelespacerserv"/>
            </w:rPr>
            <w:t>Nom du judoka</w:t>
          </w:r>
          <w:r w:rsidR="00311351" w:rsidRPr="00070ACC">
            <w:rPr>
              <w:rStyle w:val="Textedelespacerserv"/>
            </w:rPr>
            <w:t>.</w:t>
          </w:r>
        </w:sdtContent>
      </w:sdt>
      <w:r w:rsidRPr="00E064AB">
        <w:tab/>
      </w:r>
      <w:r w:rsidRPr="00E064AB">
        <w:tab/>
        <w:t xml:space="preserve">Prénom (enfant) : </w:t>
      </w:r>
      <w:sdt>
        <w:sdtPr>
          <w:id w:val="-578516824"/>
          <w:placeholder>
            <w:docPart w:val="A366AF78506D4FA9B66D7FF1DA94B3F8"/>
          </w:placeholder>
          <w:showingPlcHdr/>
          <w:text/>
        </w:sdtPr>
        <w:sdtContent>
          <w:r w:rsidR="00311351">
            <w:rPr>
              <w:rStyle w:val="Textedelespacerserv"/>
            </w:rPr>
            <w:t>Prénom du judoka</w:t>
          </w:r>
          <w:r w:rsidR="00311351" w:rsidRPr="00070ACC">
            <w:rPr>
              <w:rStyle w:val="Textedelespacerserv"/>
            </w:rPr>
            <w:t>.</w:t>
          </w:r>
        </w:sdtContent>
      </w:sdt>
      <w:r w:rsidRPr="00E064AB">
        <w:tab/>
      </w:r>
    </w:p>
    <w:p w14:paraId="1125E6DA" w14:textId="77777777" w:rsidR="00FA0323" w:rsidRDefault="00FA0323" w:rsidP="0010258B">
      <w:pPr>
        <w:tabs>
          <w:tab w:val="left" w:leader="dot" w:pos="10772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A0323">
        <w:rPr>
          <w:rFonts w:ascii="Times New Roman" w:hAnsi="Times New Roman" w:cs="Times New Roman"/>
          <w:sz w:val="24"/>
          <w:szCs w:val="24"/>
        </w:rPr>
        <w:t>Autorise par la présente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5D10C12F" w14:textId="77777777" w:rsidR="00FA0323" w:rsidRDefault="00FA0323" w:rsidP="00585CC4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LEWANDOWSKI Richard, </w:t>
      </w:r>
      <w:r w:rsidRPr="00FA0323">
        <w:rPr>
          <w:rFonts w:ascii="Times New Roman" w:hAnsi="Times New Roman" w:cs="Times New Roman"/>
          <w:sz w:val="24"/>
          <w:szCs w:val="24"/>
        </w:rPr>
        <w:t>à photographier, filmer et fixer les traits de mon enfant dans le cadre d</w:t>
      </w:r>
      <w:r>
        <w:rPr>
          <w:rFonts w:ascii="Times New Roman" w:hAnsi="Times New Roman" w:cs="Times New Roman"/>
          <w:sz w:val="24"/>
          <w:szCs w:val="24"/>
        </w:rPr>
        <w:t>u déplacement en Pologne du 16 au 23 septembre 2026.</w:t>
      </w:r>
    </w:p>
    <w:p w14:paraId="65E683E5" w14:textId="3CA9730A" w:rsidR="00585CC4" w:rsidRDefault="00585CC4" w:rsidP="00585CC4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images seront transmises au Judo club Ronchamp, pour diffusion conforme à l’autorisation accordée lors de l’inscription du judoka pour la saison 2026/2027.</w:t>
      </w:r>
    </w:p>
    <w:p w14:paraId="48E780AB" w14:textId="5C91019B" w:rsidR="00585CC4" w:rsidRDefault="003B1A46" w:rsidP="00585CC4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17344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585CC4" w:rsidRPr="00674038">
        <w:rPr>
          <w:rFonts w:ascii="Times New Roman" w:hAnsi="Times New Roman" w:cs="Times New Roman"/>
          <w:b/>
          <w:bCs/>
          <w:sz w:val="24"/>
          <w:szCs w:val="24"/>
        </w:rPr>
        <w:t>J’autorise</w:t>
      </w:r>
      <w:r w:rsidR="00D75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5008" w:rsidRPr="00D75008">
        <w:rPr>
          <w:rFonts w:ascii="Times New Roman" w:hAnsi="Times New Roman" w:cs="Times New Roman"/>
          <w:b/>
          <w:bCs/>
          <w:sz w:val="24"/>
          <w:szCs w:val="24"/>
        </w:rPr>
        <w:t>également</w:t>
      </w:r>
      <w:r w:rsidR="00585CC4">
        <w:rPr>
          <w:rFonts w:ascii="Times New Roman" w:hAnsi="Times New Roman" w:cs="Times New Roman"/>
          <w:sz w:val="24"/>
          <w:szCs w:val="24"/>
        </w:rPr>
        <w:t xml:space="preserve"> </w:t>
      </w:r>
      <w:r w:rsidR="00674038">
        <w:rPr>
          <w:rFonts w:ascii="Times New Roman" w:hAnsi="Times New Roman" w:cs="Times New Roman"/>
          <w:sz w:val="24"/>
          <w:szCs w:val="24"/>
        </w:rPr>
        <w:t xml:space="preserve">/ </w:t>
      </w:r>
      <w:sdt>
        <w:sdtPr>
          <w:rPr>
            <w:rFonts w:ascii="Times New Roman" w:hAnsi="Times New Roman" w:cs="Times New Roman"/>
            <w:sz w:val="24"/>
            <w:szCs w:val="24"/>
          </w:rPr>
          <w:id w:val="-162530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74038" w:rsidRPr="00674038">
        <w:rPr>
          <w:rFonts w:ascii="Times New Roman" w:hAnsi="Times New Roman" w:cs="Times New Roman"/>
          <w:b/>
          <w:bCs/>
          <w:sz w:val="24"/>
          <w:szCs w:val="24"/>
        </w:rPr>
        <w:t>je n’autorise pas</w:t>
      </w:r>
      <w:r w:rsidR="00674038">
        <w:rPr>
          <w:rFonts w:ascii="Times New Roman" w:hAnsi="Times New Roman" w:cs="Times New Roman"/>
          <w:sz w:val="24"/>
          <w:szCs w:val="24"/>
        </w:rPr>
        <w:t xml:space="preserve"> (1), </w:t>
      </w:r>
      <w:r w:rsidR="00585CC4">
        <w:rPr>
          <w:rFonts w:ascii="Times New Roman" w:hAnsi="Times New Roman" w:cs="Times New Roman"/>
          <w:sz w:val="24"/>
          <w:szCs w:val="24"/>
        </w:rPr>
        <w:t>la diffusion des images lors de l’exposition photos organisée par l’association APACH de Ronchamp</w:t>
      </w:r>
      <w:r w:rsidR="00674038">
        <w:rPr>
          <w:rFonts w:ascii="Times New Roman" w:hAnsi="Times New Roman" w:cs="Times New Roman"/>
          <w:sz w:val="24"/>
          <w:szCs w:val="24"/>
        </w:rPr>
        <w:t>.</w:t>
      </w:r>
    </w:p>
    <w:p w14:paraId="7687D07A" w14:textId="2DA7D5EC" w:rsidR="00585CC4" w:rsidRDefault="00585CC4" w:rsidP="00585CC4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Cette autorisation </w:t>
      </w:r>
      <w:r w:rsidR="00674038"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ascii="Times New Roman" w:hAnsi="Times New Roman" w:cs="Times New Roman"/>
          <w:sz w:val="24"/>
          <w:szCs w:val="24"/>
        </w:rPr>
        <w:t>donne aucun droit à LEWANDOWSKI Richard, d’utiliser les images pour un usage personnel.</w:t>
      </w:r>
    </w:p>
    <w:p w14:paraId="6A03353B" w14:textId="291EC271" w:rsidR="00BC06CA" w:rsidRPr="00E064AB" w:rsidRDefault="00BC06CA" w:rsidP="00674038">
      <w:pPr>
        <w:pStyle w:val="Style"/>
        <w:tabs>
          <w:tab w:val="left" w:pos="1134"/>
          <w:tab w:val="right" w:leader="dot" w:pos="4395"/>
        </w:tabs>
        <w:spacing w:before="600" w:line="360" w:lineRule="auto"/>
      </w:pPr>
      <w:r>
        <w:tab/>
      </w:r>
      <w:r w:rsidRPr="00E064AB">
        <w:t xml:space="preserve">Fait à : </w:t>
      </w:r>
      <w:sdt>
        <w:sdtPr>
          <w:id w:val="15196974"/>
          <w:placeholder>
            <w:docPart w:val="9B5CA0D327914EE7917E414F352E847D"/>
          </w:placeholder>
          <w:showingPlcHdr/>
          <w:text/>
        </w:sdtPr>
        <w:sdtContent>
          <w:r w:rsidR="00311351">
            <w:rPr>
              <w:rStyle w:val="Textedelespacerserv"/>
            </w:rPr>
            <w:t>Ville</w:t>
          </w:r>
          <w:r w:rsidR="00311351" w:rsidRPr="00070ACC">
            <w:rPr>
              <w:rStyle w:val="Textedelespacerserv"/>
            </w:rPr>
            <w:t>.</w:t>
          </w:r>
        </w:sdtContent>
      </w:sdt>
      <w:r w:rsidRPr="00E064AB">
        <w:tab/>
        <w:t xml:space="preserve">. </w:t>
      </w:r>
    </w:p>
    <w:p w14:paraId="181E017C" w14:textId="70B2F95E" w:rsidR="00BC06CA" w:rsidRPr="00E064AB" w:rsidRDefault="00BC06CA" w:rsidP="00674038">
      <w:pPr>
        <w:pStyle w:val="Style"/>
        <w:tabs>
          <w:tab w:val="left" w:pos="1134"/>
          <w:tab w:val="right" w:leader="dot" w:pos="4395"/>
        </w:tabs>
        <w:spacing w:line="360" w:lineRule="auto"/>
      </w:pPr>
      <w:r w:rsidRPr="00E064AB">
        <w:tab/>
        <w:t xml:space="preserve">Le : </w:t>
      </w:r>
      <w:sdt>
        <w:sdtPr>
          <w:id w:val="-2052610"/>
          <w:placeholder>
            <w:docPart w:val="EC6B8C5C832848F8987BB2DC6F64DF1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311351">
            <w:rPr>
              <w:rStyle w:val="Textedelespacerserv"/>
            </w:rPr>
            <w:t>D</w:t>
          </w:r>
          <w:r w:rsidR="00311351" w:rsidRPr="00070ACC">
            <w:rPr>
              <w:rStyle w:val="Textedelespacerserv"/>
            </w:rPr>
            <w:t>ate.</w:t>
          </w:r>
        </w:sdtContent>
      </w:sdt>
      <w:r w:rsidRPr="00E064AB">
        <w:tab/>
      </w:r>
    </w:p>
    <w:p w14:paraId="522BBED9" w14:textId="07C5A257" w:rsidR="00BC06CA" w:rsidRPr="00E064AB" w:rsidRDefault="00BC06CA" w:rsidP="00674038">
      <w:pPr>
        <w:pStyle w:val="Style"/>
        <w:tabs>
          <w:tab w:val="left" w:pos="1134"/>
          <w:tab w:val="right" w:leader="dot" w:pos="8592"/>
        </w:tabs>
        <w:spacing w:line="360" w:lineRule="auto"/>
      </w:pPr>
      <w:r w:rsidRPr="00E064AB">
        <w:tab/>
        <w:t xml:space="preserve">Signature du responsable </w:t>
      </w:r>
      <w:r w:rsidR="00674038">
        <w:t>(des deux responsables en cas de garde partagée)</w:t>
      </w:r>
    </w:p>
    <w:p w14:paraId="73456BA3" w14:textId="77777777" w:rsidR="00BC06CA" w:rsidRPr="00E064AB" w:rsidRDefault="00BC06CA" w:rsidP="00BC06CA">
      <w:pPr>
        <w:rPr>
          <w:sz w:val="24"/>
          <w:szCs w:val="24"/>
        </w:rPr>
      </w:pPr>
    </w:p>
    <w:p w14:paraId="58AC6DF5" w14:textId="7CF8B5A4" w:rsidR="00BC06CA" w:rsidRPr="00674038" w:rsidRDefault="003B1A46" w:rsidP="00674038">
      <w:pPr>
        <w:pStyle w:val="Style"/>
        <w:numPr>
          <w:ilvl w:val="0"/>
          <w:numId w:val="5"/>
        </w:numPr>
        <w:spacing w:before="2520" w:line="360" w:lineRule="auto"/>
        <w:ind w:left="924" w:right="851" w:hanging="357"/>
        <w:jc w:val="both"/>
        <w:rPr>
          <w:sz w:val="20"/>
          <w:szCs w:val="20"/>
        </w:rPr>
      </w:pPr>
      <w:r>
        <w:rPr>
          <w:sz w:val="20"/>
          <w:szCs w:val="20"/>
        </w:rPr>
        <w:t>Cocher votre choix</w:t>
      </w:r>
    </w:p>
    <w:sectPr w:rsidR="00BC06CA" w:rsidRPr="00674038" w:rsidSect="00C259D6">
      <w:headerReference w:type="default" r:id="rId8"/>
      <w:footerReference w:type="default" r:id="rId9"/>
      <w:pgSz w:w="11906" w:h="16838" w:code="9"/>
      <w:pgMar w:top="2835" w:right="567" w:bottom="1134" w:left="567" w:header="964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0721" w14:textId="77777777" w:rsidR="007B7B17" w:rsidRDefault="007B7B17" w:rsidP="001B7134">
      <w:pPr>
        <w:spacing w:after="0" w:line="240" w:lineRule="auto"/>
      </w:pPr>
      <w:r>
        <w:separator/>
      </w:r>
    </w:p>
  </w:endnote>
  <w:endnote w:type="continuationSeparator" w:id="0">
    <w:p w14:paraId="06FCC72F" w14:textId="77777777" w:rsidR="007B7B17" w:rsidRDefault="007B7B17" w:rsidP="001B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D127" w14:textId="77777777" w:rsidR="005B730E" w:rsidRDefault="008E028E" w:rsidP="00081E54">
    <w:pPr>
      <w:widowControl w:val="0"/>
      <w:tabs>
        <w:tab w:val="center" w:pos="5103"/>
        <w:tab w:val="right" w:pos="9639"/>
      </w:tabs>
      <w:ind w:right="-426"/>
      <w:contextualSpacing/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>Judo Club Ronchamp 39 rue Leopold Senghor, 70290 Champagney</w:t>
    </w:r>
  </w:p>
  <w:p w14:paraId="1ACB9E7C" w14:textId="77777777" w:rsidR="008E028E" w:rsidRPr="001B7134" w:rsidRDefault="008E028E" w:rsidP="001B7134">
    <w:pPr>
      <w:widowControl w:val="0"/>
      <w:tabs>
        <w:tab w:val="center" w:pos="4819"/>
        <w:tab w:val="right" w:pos="9639"/>
      </w:tabs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 xml:space="preserve">Tel : 06 71 43 98 95 – mail : </w:t>
    </w:r>
    <w:hyperlink r:id="rId1" w:history="1">
      <w:r w:rsidRPr="00830BFE">
        <w:rPr>
          <w:rStyle w:val="Lienhypertexte"/>
          <w:snapToGrid w:val="0"/>
          <w:sz w:val="24"/>
        </w:rPr>
        <w:t>contact@jcronchamp.fr</w:t>
      </w:r>
    </w:hyperlink>
    <w:r>
      <w:rPr>
        <w:snapToGrid w:val="0"/>
        <w:color w:val="FF0000"/>
        <w:sz w:val="24"/>
      </w:rPr>
      <w:t xml:space="preserve"> – www.jcronchamp.fr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C16E" w14:textId="77777777" w:rsidR="007B7B17" w:rsidRDefault="007B7B17" w:rsidP="001B7134">
      <w:pPr>
        <w:spacing w:after="0" w:line="240" w:lineRule="auto"/>
      </w:pPr>
      <w:r>
        <w:separator/>
      </w:r>
    </w:p>
  </w:footnote>
  <w:footnote w:type="continuationSeparator" w:id="0">
    <w:p w14:paraId="7C5D6554" w14:textId="77777777" w:rsidR="007B7B17" w:rsidRDefault="007B7B17" w:rsidP="001B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F5FC" w14:textId="77777777" w:rsidR="005804AD" w:rsidRPr="00081E54" w:rsidRDefault="009B2D0F" w:rsidP="00081E54">
    <w:pPr>
      <w:ind w:left="2977" w:right="-851"/>
      <w:rPr>
        <w:rFonts w:ascii="Chiller" w:hAnsi="Chiller"/>
        <w:b/>
        <w:color w:val="C00000"/>
        <w:sz w:val="120"/>
        <w:szCs w:val="120"/>
      </w:rPr>
    </w:pPr>
    <w:r>
      <w:rPr>
        <w:rFonts w:ascii="Chiller" w:hAnsi="Chiller"/>
        <w:b/>
        <w:noProof/>
        <w:color w:val="C00000"/>
        <w:sz w:val="120"/>
        <w:szCs w:val="120"/>
      </w:rPr>
      <w:drawing>
        <wp:anchor distT="0" distB="0" distL="114300" distR="114300" simplePos="0" relativeHeight="251659264" behindDoc="0" locked="0" layoutInCell="1" allowOverlap="1" wp14:anchorId="4C320958" wp14:editId="05A19A92">
          <wp:simplePos x="0" y="0"/>
          <wp:positionH relativeFrom="column">
            <wp:posOffset>-349885</wp:posOffset>
          </wp:positionH>
          <wp:positionV relativeFrom="page">
            <wp:posOffset>0</wp:posOffset>
          </wp:positionV>
          <wp:extent cx="2038350" cy="2038350"/>
          <wp:effectExtent l="0" t="0" r="0" b="0"/>
          <wp:wrapNone/>
          <wp:docPr id="12629544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954416" name="Image 1262954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4AD" w:rsidRPr="00081E54">
      <w:rPr>
        <w:rFonts w:ascii="Chiller" w:hAnsi="Chiller"/>
        <w:b/>
        <w:color w:val="C00000"/>
        <w:sz w:val="120"/>
        <w:szCs w:val="120"/>
      </w:rPr>
      <w:t>Judo Club Ronchamp</w:t>
    </w:r>
  </w:p>
  <w:p w14:paraId="061C81EB" w14:textId="77777777" w:rsidR="005B730E" w:rsidRPr="002A399A" w:rsidRDefault="005B730E" w:rsidP="001B7134">
    <w:pPr>
      <w:ind w:left="2268"/>
      <w:jc w:val="center"/>
      <w:rPr>
        <w:rFonts w:ascii="Chiller" w:hAnsi="Chiller"/>
        <w:b/>
        <w:color w:val="C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70B"/>
    <w:multiLevelType w:val="hybridMultilevel"/>
    <w:tmpl w:val="AD6EF76C"/>
    <w:lvl w:ilvl="0" w:tplc="7DD289CA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3AA0E84"/>
    <w:multiLevelType w:val="hybridMultilevel"/>
    <w:tmpl w:val="017E85FA"/>
    <w:lvl w:ilvl="0" w:tplc="040C0015">
      <w:start w:val="1"/>
      <w:numFmt w:val="upperLetter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EB26127"/>
    <w:multiLevelType w:val="hybridMultilevel"/>
    <w:tmpl w:val="CB0ACDE0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663376C6"/>
    <w:multiLevelType w:val="hybridMultilevel"/>
    <w:tmpl w:val="26304CDE"/>
    <w:lvl w:ilvl="0" w:tplc="6CB27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>
      <w:start w:val="1"/>
      <w:numFmt w:val="lowerRoman"/>
      <w:lvlText w:val="%3."/>
      <w:lvlJc w:val="right"/>
      <w:pPr>
        <w:ind w:left="2367" w:hanging="180"/>
      </w:pPr>
    </w:lvl>
    <w:lvl w:ilvl="3" w:tplc="040C000F">
      <w:start w:val="1"/>
      <w:numFmt w:val="decimal"/>
      <w:lvlText w:val="%4."/>
      <w:lvlJc w:val="left"/>
      <w:pPr>
        <w:ind w:left="3087" w:hanging="360"/>
      </w:pPr>
    </w:lvl>
    <w:lvl w:ilvl="4" w:tplc="040C0019">
      <w:start w:val="1"/>
      <w:numFmt w:val="lowerLetter"/>
      <w:lvlText w:val="%5."/>
      <w:lvlJc w:val="left"/>
      <w:pPr>
        <w:ind w:left="3807" w:hanging="360"/>
      </w:pPr>
    </w:lvl>
    <w:lvl w:ilvl="5" w:tplc="040C001B">
      <w:start w:val="1"/>
      <w:numFmt w:val="lowerRoman"/>
      <w:lvlText w:val="%6."/>
      <w:lvlJc w:val="right"/>
      <w:pPr>
        <w:ind w:left="4527" w:hanging="180"/>
      </w:pPr>
    </w:lvl>
    <w:lvl w:ilvl="6" w:tplc="040C000F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D2465E"/>
    <w:multiLevelType w:val="hybridMultilevel"/>
    <w:tmpl w:val="540CDD6A"/>
    <w:lvl w:ilvl="0" w:tplc="E620F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2491507">
    <w:abstractNumId w:val="3"/>
  </w:num>
  <w:num w:numId="2" w16cid:durableId="483087412">
    <w:abstractNumId w:val="0"/>
  </w:num>
  <w:num w:numId="3" w16cid:durableId="582689069">
    <w:abstractNumId w:val="2"/>
  </w:num>
  <w:num w:numId="4" w16cid:durableId="616453306">
    <w:abstractNumId w:val="1"/>
  </w:num>
  <w:num w:numId="5" w16cid:durableId="732705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8Vnux7FFKbnyDtUFh08NGkpirbSk2FP4C0gLtCUBCD1jETP7dLiPI/d3j5OYcWLnvar0JonMh7DiPpK1AFtOmA==" w:salt="K0BvMotk6SGPCcomQe0V6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D6"/>
    <w:rsid w:val="000065D3"/>
    <w:rsid w:val="000376D0"/>
    <w:rsid w:val="00081E54"/>
    <w:rsid w:val="00097DC1"/>
    <w:rsid w:val="000A1BC1"/>
    <w:rsid w:val="000A7F9E"/>
    <w:rsid w:val="000D7147"/>
    <w:rsid w:val="0010258B"/>
    <w:rsid w:val="001B7134"/>
    <w:rsid w:val="002551C0"/>
    <w:rsid w:val="002A399A"/>
    <w:rsid w:val="003107D5"/>
    <w:rsid w:val="00311351"/>
    <w:rsid w:val="003640DE"/>
    <w:rsid w:val="003B1A46"/>
    <w:rsid w:val="00414D88"/>
    <w:rsid w:val="00422B6A"/>
    <w:rsid w:val="005804AD"/>
    <w:rsid w:val="00585CC4"/>
    <w:rsid w:val="00586345"/>
    <w:rsid w:val="005A6735"/>
    <w:rsid w:val="005B730E"/>
    <w:rsid w:val="00672AC5"/>
    <w:rsid w:val="00674038"/>
    <w:rsid w:val="00683E0A"/>
    <w:rsid w:val="006C5D55"/>
    <w:rsid w:val="006F2457"/>
    <w:rsid w:val="00727249"/>
    <w:rsid w:val="00760F90"/>
    <w:rsid w:val="007B7B17"/>
    <w:rsid w:val="007D3044"/>
    <w:rsid w:val="00891174"/>
    <w:rsid w:val="008A2ED1"/>
    <w:rsid w:val="008E028E"/>
    <w:rsid w:val="009A21EF"/>
    <w:rsid w:val="009B2D0F"/>
    <w:rsid w:val="009B51E9"/>
    <w:rsid w:val="009E6EEE"/>
    <w:rsid w:val="00B3572A"/>
    <w:rsid w:val="00B35C2B"/>
    <w:rsid w:val="00B662BD"/>
    <w:rsid w:val="00BC06CA"/>
    <w:rsid w:val="00C259D6"/>
    <w:rsid w:val="00C4572B"/>
    <w:rsid w:val="00C957F8"/>
    <w:rsid w:val="00CA2CEB"/>
    <w:rsid w:val="00CA7557"/>
    <w:rsid w:val="00CD56DA"/>
    <w:rsid w:val="00CE6B32"/>
    <w:rsid w:val="00D1532B"/>
    <w:rsid w:val="00D25795"/>
    <w:rsid w:val="00D75008"/>
    <w:rsid w:val="00D927F2"/>
    <w:rsid w:val="00DD63FD"/>
    <w:rsid w:val="00DF7B86"/>
    <w:rsid w:val="00E00EFF"/>
    <w:rsid w:val="00F8014F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FEE5D"/>
  <w15:chartTrackingRefBased/>
  <w15:docId w15:val="{732768E2-34A9-474C-9313-DDD9FF96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D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13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En-tteCar">
    <w:name w:val="En-tête Car"/>
    <w:link w:val="En-tte"/>
    <w:uiPriority w:val="99"/>
    <w:rsid w:val="001B713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B713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ieddepageCar">
    <w:name w:val="Pied de page Car"/>
    <w:link w:val="Pieddepage"/>
    <w:uiPriority w:val="99"/>
    <w:rsid w:val="001B713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134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xtedebullesCar">
    <w:name w:val="Texte de bulles Car"/>
    <w:link w:val="Textedebulles"/>
    <w:uiPriority w:val="99"/>
    <w:semiHidden/>
    <w:rsid w:val="001B7134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5A673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A673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60F9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Style">
    <w:name w:val="Style"/>
    <w:rsid w:val="00C259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3113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jcroncham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ecretariat\Papier%20ent&#234;te\Papier%20ent&#234;te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287945707443D6B93ABAB391A53D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262419-2C9D-4DD6-9270-8C4FB52A2837}"/>
      </w:docPartPr>
      <w:docPartBody>
        <w:p w:rsidR="00302DA8" w:rsidRDefault="00302DA8" w:rsidP="00302DA8">
          <w:pPr>
            <w:pStyle w:val="72287945707443D6B93ABAB391A53D5F1"/>
          </w:pPr>
          <w:r>
            <w:rPr>
              <w:rStyle w:val="Textedelespacerserv"/>
              <w:lang w:eastAsia="fr-FR"/>
            </w:rPr>
            <w:t>Nom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DE8CF9069B554389BE23C8911411A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F32FB-F41F-4FEC-B9C6-553A72248D5F}"/>
      </w:docPartPr>
      <w:docPartBody>
        <w:p w:rsidR="00302DA8" w:rsidRDefault="00302DA8" w:rsidP="00302DA8">
          <w:pPr>
            <w:pStyle w:val="DE8CF9069B554389BE23C8911411AF461"/>
          </w:pPr>
          <w:r>
            <w:rPr>
              <w:rStyle w:val="Textedelespacerserv"/>
              <w:lang w:eastAsia="fr-FR"/>
            </w:rPr>
            <w:t>Prénom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59501BE56883420C9817D932761D8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18776-942F-49A8-9C03-DD3D2CCCB42E}"/>
      </w:docPartPr>
      <w:docPartBody>
        <w:p w:rsidR="00302DA8" w:rsidRDefault="00302DA8" w:rsidP="00302DA8">
          <w:pPr>
            <w:pStyle w:val="59501BE56883420C9817D932761D8EED1"/>
          </w:pPr>
          <w:r>
            <w:rPr>
              <w:rStyle w:val="Textedelespacerserv"/>
              <w:lang w:eastAsia="fr-FR"/>
            </w:rPr>
            <w:t>Adresse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D5F1450A25AD4DF3AA39744754DEE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7DF70A-D7E4-4B8E-8BB5-BAB969FB357A}"/>
      </w:docPartPr>
      <w:docPartBody>
        <w:p w:rsidR="00302DA8" w:rsidRDefault="00302DA8" w:rsidP="00302DA8">
          <w:pPr>
            <w:pStyle w:val="D5F1450A25AD4DF3AA39744754DEEB181"/>
          </w:pPr>
          <w:r>
            <w:rPr>
              <w:rStyle w:val="Textedelespacerserv"/>
              <w:lang w:eastAsia="fr-FR"/>
            </w:rPr>
            <w:t>Code postal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17A86333298F4E41ABCA8F4050BC3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7181-70D7-40CB-B18B-823B2C510945}"/>
      </w:docPartPr>
      <w:docPartBody>
        <w:p w:rsidR="00302DA8" w:rsidRDefault="00302DA8" w:rsidP="00302DA8">
          <w:pPr>
            <w:pStyle w:val="17A86333298F4E41ABCA8F4050BC36661"/>
          </w:pPr>
          <w:r>
            <w:rPr>
              <w:rStyle w:val="Textedelespacerserv"/>
              <w:lang w:eastAsia="fr-FR"/>
            </w:rPr>
            <w:t>Ville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424586DEA6BE4C77B46EEB96F0716A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874F8-DE80-4750-8BBA-A312A76132D7}"/>
      </w:docPartPr>
      <w:docPartBody>
        <w:p w:rsidR="00302DA8" w:rsidRDefault="00302DA8" w:rsidP="00302DA8">
          <w:pPr>
            <w:pStyle w:val="424586DEA6BE4C77B46EEB96F0716A6E1"/>
          </w:pPr>
          <w:r>
            <w:rPr>
              <w:rStyle w:val="Textedelespacerserv"/>
              <w:lang w:eastAsia="fr-FR"/>
            </w:rPr>
            <w:t>Téléphone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85DCD00A9C044BBE81724205AF8592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97177-2E57-4B26-B543-76AD7D13A688}"/>
      </w:docPartPr>
      <w:docPartBody>
        <w:p w:rsidR="00302DA8" w:rsidRDefault="00302DA8" w:rsidP="00302DA8">
          <w:pPr>
            <w:pStyle w:val="85DCD00A9C044BBE81724205AF8592BC1"/>
          </w:pPr>
          <w:r>
            <w:rPr>
              <w:rStyle w:val="Textedelespacerserv"/>
              <w:lang w:eastAsia="fr-FR"/>
            </w:rPr>
            <w:t>Mail</w:t>
          </w:r>
          <w:r w:rsidRPr="00070ACC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B504C24D39FC4BFA8B1102A068DC0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35EB9-F153-4CE2-87AC-ECB03C6D5BFA}"/>
      </w:docPartPr>
      <w:docPartBody>
        <w:p w:rsidR="00302DA8" w:rsidRDefault="00302DA8" w:rsidP="00302DA8">
          <w:pPr>
            <w:pStyle w:val="B504C24D39FC4BFA8B1102A068DC0D291"/>
          </w:pPr>
          <w:r>
            <w:rPr>
              <w:rStyle w:val="Textedelespacerserv"/>
            </w:rPr>
            <w:t>Nom du judoka</w:t>
          </w:r>
          <w:r w:rsidRPr="00070ACC">
            <w:rPr>
              <w:rStyle w:val="Textedelespacerserv"/>
            </w:rPr>
            <w:t>.</w:t>
          </w:r>
        </w:p>
      </w:docPartBody>
    </w:docPart>
    <w:docPart>
      <w:docPartPr>
        <w:name w:val="A366AF78506D4FA9B66D7FF1DA94B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CFEC8-6A4A-436B-BDC3-2D43BD85FE93}"/>
      </w:docPartPr>
      <w:docPartBody>
        <w:p w:rsidR="00302DA8" w:rsidRDefault="00302DA8" w:rsidP="00302DA8">
          <w:pPr>
            <w:pStyle w:val="A366AF78506D4FA9B66D7FF1DA94B3F81"/>
          </w:pPr>
          <w:r>
            <w:rPr>
              <w:rStyle w:val="Textedelespacerserv"/>
            </w:rPr>
            <w:t>Prénom du judoka</w:t>
          </w:r>
          <w:r w:rsidRPr="00070ACC">
            <w:rPr>
              <w:rStyle w:val="Textedelespacerserv"/>
            </w:rPr>
            <w:t>.</w:t>
          </w:r>
        </w:p>
      </w:docPartBody>
    </w:docPart>
    <w:docPart>
      <w:docPartPr>
        <w:name w:val="9B5CA0D327914EE7917E414F352E8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8A89A-0DB7-4E42-818F-CB3CE38D402D}"/>
      </w:docPartPr>
      <w:docPartBody>
        <w:p w:rsidR="00302DA8" w:rsidRDefault="00302DA8" w:rsidP="00302DA8">
          <w:pPr>
            <w:pStyle w:val="9B5CA0D327914EE7917E414F352E847D1"/>
          </w:pPr>
          <w:r>
            <w:rPr>
              <w:rStyle w:val="Textedelespacerserv"/>
            </w:rPr>
            <w:t>Ville</w:t>
          </w:r>
          <w:r w:rsidRPr="00070ACC">
            <w:rPr>
              <w:rStyle w:val="Textedelespacerserv"/>
            </w:rPr>
            <w:t>.</w:t>
          </w:r>
        </w:p>
      </w:docPartBody>
    </w:docPart>
    <w:docPart>
      <w:docPartPr>
        <w:name w:val="EC6B8C5C832848F8987BB2DC6F64DF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E5816-85ED-45AA-A21E-A73564316EDC}"/>
      </w:docPartPr>
      <w:docPartBody>
        <w:p w:rsidR="00302DA8" w:rsidRDefault="00302DA8" w:rsidP="00302DA8">
          <w:pPr>
            <w:pStyle w:val="EC6B8C5C832848F8987BB2DC6F64DF151"/>
          </w:pPr>
          <w:r>
            <w:rPr>
              <w:rStyle w:val="Textedelespacerserv"/>
            </w:rPr>
            <w:t>D</w:t>
          </w:r>
          <w:r w:rsidRPr="00070ACC">
            <w:rPr>
              <w:rStyle w:val="Textedelespacerserv"/>
            </w:rPr>
            <w:t>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41"/>
    <w:rsid w:val="00302DA8"/>
    <w:rsid w:val="009E6EEE"/>
    <w:rsid w:val="00B33641"/>
    <w:rsid w:val="00B53411"/>
    <w:rsid w:val="00CA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2DA8"/>
    <w:rPr>
      <w:color w:val="666666"/>
    </w:rPr>
  </w:style>
  <w:style w:type="paragraph" w:customStyle="1" w:styleId="72287945707443D6B93ABAB391A53D5F">
    <w:name w:val="72287945707443D6B93ABAB391A53D5F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8CF9069B554389BE23C8911411AF46">
    <w:name w:val="DE8CF9069B554389BE23C8911411AF46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9501BE56883420C9817D932761D8EED">
    <w:name w:val="59501BE56883420C9817D932761D8EED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F1450A25AD4DF3AA39744754DEEB18">
    <w:name w:val="D5F1450A25AD4DF3AA39744754DEEB18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A86333298F4E41ABCA8F4050BC3666">
    <w:name w:val="17A86333298F4E41ABCA8F4050BC3666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4586DEA6BE4C77B46EEB96F0716A6E">
    <w:name w:val="424586DEA6BE4C77B46EEB96F0716A6E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DCD00A9C044BBE81724205AF8592BC">
    <w:name w:val="85DCD00A9C044BBE81724205AF8592BC"/>
    <w:rsid w:val="00B3364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504C24D39FC4BFA8B1102A068DC0D29">
    <w:name w:val="B504C24D39FC4BFA8B1102A068DC0D29"/>
    <w:rsid w:val="00B336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366AF78506D4FA9B66D7FF1DA94B3F8">
    <w:name w:val="A366AF78506D4FA9B66D7FF1DA94B3F8"/>
    <w:rsid w:val="00B336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5CA0D327914EE7917E414F352E847D">
    <w:name w:val="9B5CA0D327914EE7917E414F352E847D"/>
    <w:rsid w:val="00B336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C6B8C5C832848F8987BB2DC6F64DF15">
    <w:name w:val="EC6B8C5C832848F8987BB2DC6F64DF15"/>
    <w:rsid w:val="00B336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287945707443D6B93ABAB391A53D5F1">
    <w:name w:val="72287945707443D6B93ABAB391A53D5F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8CF9069B554389BE23C8911411AF461">
    <w:name w:val="DE8CF9069B554389BE23C8911411AF46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9501BE56883420C9817D932761D8EED1">
    <w:name w:val="59501BE56883420C9817D932761D8EED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F1450A25AD4DF3AA39744754DEEB181">
    <w:name w:val="D5F1450A25AD4DF3AA39744754DEEB18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A86333298F4E41ABCA8F4050BC36661">
    <w:name w:val="17A86333298F4E41ABCA8F4050BC3666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4586DEA6BE4C77B46EEB96F0716A6E1">
    <w:name w:val="424586DEA6BE4C77B46EEB96F0716A6E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DCD00A9C044BBE81724205AF8592BC1">
    <w:name w:val="85DCD00A9C044BBE81724205AF8592BC1"/>
    <w:rsid w:val="00302DA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504C24D39FC4BFA8B1102A068DC0D291">
    <w:name w:val="B504C24D39FC4BFA8B1102A068DC0D291"/>
    <w:rsid w:val="0030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366AF78506D4FA9B66D7FF1DA94B3F81">
    <w:name w:val="A366AF78506D4FA9B66D7FF1DA94B3F81"/>
    <w:rsid w:val="0030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5CA0D327914EE7917E414F352E847D1">
    <w:name w:val="9B5CA0D327914EE7917E414F352E847D1"/>
    <w:rsid w:val="0030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C6B8C5C832848F8987BB2DC6F64DF151">
    <w:name w:val="EC6B8C5C832848F8987BB2DC6F64DF151"/>
    <w:rsid w:val="0030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706C-0803-4713-AB67-422F723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entête 2026.dotx</Template>
  <TotalTime>7</TotalTime>
  <Pages>1</Pages>
  <Words>164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Links>
    <vt:vector size="6" baseType="variant">
      <vt:variant>
        <vt:i4>1638488</vt:i4>
      </vt:variant>
      <vt:variant>
        <vt:i4>6</vt:i4>
      </vt:variant>
      <vt:variant>
        <vt:i4>0</vt:i4>
      </vt:variant>
      <vt:variant>
        <vt:i4>5</vt:i4>
      </vt:variant>
      <vt:variant>
        <vt:lpwstr>http://club.quomodo.com/jcronchamp/competitions-et-stages/fin-de-saison.html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scharr</dc:creator>
  <cp:keywords/>
  <cp:lastModifiedBy>Philippe scharr</cp:lastModifiedBy>
  <cp:revision>5</cp:revision>
  <cp:lastPrinted>2026-09-02T06:16:00Z</cp:lastPrinted>
  <dcterms:created xsi:type="dcterms:W3CDTF">2026-09-03T05:35:00Z</dcterms:created>
  <dcterms:modified xsi:type="dcterms:W3CDTF">2026-09-03T06:39:00Z</dcterms:modified>
</cp:coreProperties>
</file>