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A65A5" w14:textId="344D086A" w:rsidR="00C259D6" w:rsidRPr="00CA7557" w:rsidRDefault="00C259D6" w:rsidP="00CA7557">
      <w:pPr>
        <w:pStyle w:val="Style"/>
        <w:spacing w:after="960"/>
        <w:jc w:val="center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Autorisation parentale pour les mineurs</w:t>
      </w:r>
    </w:p>
    <w:p w14:paraId="482490C9" w14:textId="14EF2FF2" w:rsidR="00672AC5" w:rsidRDefault="00C259D6" w:rsidP="00672AC5">
      <w:pPr>
        <w:tabs>
          <w:tab w:val="left" w:leader="dot" w:pos="10772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72AC5">
        <w:rPr>
          <w:rFonts w:ascii="Times New Roman" w:hAnsi="Times New Roman" w:cs="Times New Roman"/>
          <w:sz w:val="24"/>
          <w:szCs w:val="24"/>
        </w:rPr>
        <w:t xml:space="preserve">Je soussigné(e) : </w:t>
      </w:r>
      <w:sdt>
        <w:sdtPr>
          <w:rPr>
            <w:rFonts w:ascii="Times New Roman" w:hAnsi="Times New Roman" w:cs="Times New Roman"/>
            <w:sz w:val="24"/>
            <w:szCs w:val="24"/>
          </w:rPr>
          <w:id w:val="522601223"/>
          <w:placeholder>
            <w:docPart w:val="BD0D98F3934F471D9F8AF49DE7539F80"/>
          </w:placeholder>
          <w:showingPlcHdr/>
          <w:text/>
        </w:sdtPr>
        <w:sdtContent>
          <w:r w:rsidR="00E53ECD">
            <w:rPr>
              <w:rStyle w:val="Textedelespacerserv"/>
              <w:lang w:eastAsia="fr-FR"/>
            </w:rPr>
            <w:t>Nom</w:t>
          </w:r>
          <w:r w:rsidR="00E53ECD" w:rsidRPr="00861474">
            <w:rPr>
              <w:rStyle w:val="Textedelespacerserv"/>
              <w:lang w:eastAsia="fr-FR"/>
            </w:rPr>
            <w:t>.</w:t>
          </w:r>
        </w:sdtContent>
      </w:sdt>
      <w:r w:rsidR="00E53ECD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222724989"/>
          <w:placeholder>
            <w:docPart w:val="853F7F4132804531BAE24F30821FDC0C"/>
          </w:placeholder>
          <w:showingPlcHdr/>
          <w:text/>
        </w:sdtPr>
        <w:sdtContent>
          <w:r w:rsidR="00E53ECD">
            <w:rPr>
              <w:rStyle w:val="Textedelespacerserv"/>
              <w:lang w:eastAsia="fr-FR"/>
            </w:rPr>
            <w:t>Prénom</w:t>
          </w:r>
          <w:r w:rsidR="00E53ECD" w:rsidRPr="00861474">
            <w:rPr>
              <w:rStyle w:val="Textedelespacerserv"/>
              <w:lang w:eastAsia="fr-FR"/>
            </w:rPr>
            <w:t>.</w:t>
          </w:r>
        </w:sdtContent>
      </w:sdt>
      <w:r w:rsidR="00672AC5">
        <w:rPr>
          <w:rFonts w:ascii="Times New Roman" w:hAnsi="Times New Roman" w:cs="Times New Roman"/>
          <w:sz w:val="24"/>
          <w:szCs w:val="24"/>
        </w:rPr>
        <w:tab/>
      </w:r>
    </w:p>
    <w:p w14:paraId="4DF2783F" w14:textId="73191D04" w:rsidR="00672AC5" w:rsidRPr="00672AC5" w:rsidRDefault="00C259D6" w:rsidP="00672AC5">
      <w:pPr>
        <w:tabs>
          <w:tab w:val="left" w:leader="dot" w:pos="10772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72AC5">
        <w:rPr>
          <w:rFonts w:ascii="Times New Roman" w:hAnsi="Times New Roman" w:cs="Times New Roman"/>
          <w:sz w:val="24"/>
          <w:szCs w:val="24"/>
        </w:rPr>
        <w:t>Adresse :</w:t>
      </w:r>
      <w:sdt>
        <w:sdtPr>
          <w:rPr>
            <w:rFonts w:ascii="Times New Roman" w:hAnsi="Times New Roman" w:cs="Times New Roman"/>
            <w:sz w:val="24"/>
            <w:szCs w:val="24"/>
          </w:rPr>
          <w:id w:val="483895755"/>
          <w:placeholder>
            <w:docPart w:val="AB6FEA0B548B4B79826B39AA900A0A4A"/>
          </w:placeholder>
          <w:showingPlcHdr/>
          <w:text/>
        </w:sdtPr>
        <w:sdtContent>
          <w:r w:rsidR="00E53ECD">
            <w:rPr>
              <w:rStyle w:val="Textedelespacerserv"/>
              <w:lang w:eastAsia="fr-FR"/>
            </w:rPr>
            <w:t>Adresse</w:t>
          </w:r>
          <w:r w:rsidR="00E53ECD" w:rsidRPr="00861474">
            <w:rPr>
              <w:rStyle w:val="Textedelespacerserv"/>
              <w:lang w:eastAsia="fr-FR"/>
            </w:rPr>
            <w:t>.</w:t>
          </w:r>
        </w:sdtContent>
      </w:sdt>
      <w:r w:rsidRPr="00672AC5">
        <w:rPr>
          <w:rFonts w:ascii="Times New Roman" w:hAnsi="Times New Roman" w:cs="Times New Roman"/>
          <w:sz w:val="24"/>
          <w:szCs w:val="24"/>
        </w:rPr>
        <w:tab/>
      </w:r>
    </w:p>
    <w:p w14:paraId="3988E08F" w14:textId="6B1D665F" w:rsidR="00C259D6" w:rsidRPr="00672AC5" w:rsidRDefault="00672AC5" w:rsidP="00672AC5">
      <w:pPr>
        <w:tabs>
          <w:tab w:val="left" w:leader="dot" w:pos="5124"/>
          <w:tab w:val="left" w:pos="5390"/>
          <w:tab w:val="left" w:leader="dot" w:pos="10772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72AC5">
        <w:rPr>
          <w:rFonts w:ascii="Times New Roman" w:hAnsi="Times New Roman" w:cs="Times New Roman"/>
          <w:sz w:val="24"/>
          <w:szCs w:val="24"/>
        </w:rPr>
        <w:t xml:space="preserve">Code Postal : </w:t>
      </w:r>
      <w:sdt>
        <w:sdtPr>
          <w:rPr>
            <w:rFonts w:ascii="Times New Roman" w:hAnsi="Times New Roman" w:cs="Times New Roman"/>
            <w:sz w:val="24"/>
            <w:szCs w:val="24"/>
          </w:rPr>
          <w:id w:val="-419496630"/>
          <w:placeholder>
            <w:docPart w:val="0DC24428871A48418242CC47D146F642"/>
          </w:placeholder>
          <w:showingPlcHdr/>
          <w:text/>
        </w:sdtPr>
        <w:sdtContent>
          <w:r w:rsidR="00E53ECD" w:rsidRPr="00861474">
            <w:rPr>
              <w:rStyle w:val="Textedelespacerserv"/>
              <w:lang w:eastAsia="fr-FR"/>
            </w:rPr>
            <w:t>C</w:t>
          </w:r>
          <w:r w:rsidR="00E53ECD">
            <w:rPr>
              <w:rStyle w:val="Textedelespacerserv"/>
              <w:lang w:eastAsia="fr-FR"/>
            </w:rPr>
            <w:t>ode postal</w:t>
          </w:r>
          <w:r w:rsidR="00E53ECD" w:rsidRPr="00861474">
            <w:rPr>
              <w:rStyle w:val="Textedelespacerserv"/>
              <w:lang w:eastAsia="fr-FR"/>
            </w:rPr>
            <w:t>.</w:t>
          </w:r>
        </w:sdtContent>
      </w:sdt>
      <w:r w:rsidRPr="00672AC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259D6" w:rsidRPr="00672AC5">
        <w:rPr>
          <w:rFonts w:ascii="Times New Roman" w:hAnsi="Times New Roman" w:cs="Times New Roman"/>
          <w:sz w:val="24"/>
          <w:szCs w:val="24"/>
        </w:rPr>
        <w:t xml:space="preserve">Ville : </w:t>
      </w:r>
      <w:sdt>
        <w:sdtPr>
          <w:rPr>
            <w:rFonts w:ascii="Times New Roman" w:hAnsi="Times New Roman" w:cs="Times New Roman"/>
            <w:sz w:val="24"/>
            <w:szCs w:val="24"/>
          </w:rPr>
          <w:id w:val="1267188613"/>
          <w:placeholder>
            <w:docPart w:val="CA2972CF46C44EDF82E60CF4B09D37EA"/>
          </w:placeholder>
          <w:showingPlcHdr/>
          <w:text/>
        </w:sdtPr>
        <w:sdtContent>
          <w:r w:rsidR="00E53ECD">
            <w:rPr>
              <w:rStyle w:val="Textedelespacerserv"/>
              <w:lang w:eastAsia="fr-FR"/>
            </w:rPr>
            <w:t>Ville</w:t>
          </w:r>
          <w:r w:rsidR="00E53ECD" w:rsidRPr="00861474">
            <w:rPr>
              <w:rStyle w:val="Textedelespacerserv"/>
              <w:lang w:eastAsia="fr-FR"/>
            </w:rPr>
            <w:t>.</w:t>
          </w:r>
        </w:sdtContent>
      </w:sdt>
      <w:r w:rsidR="00C259D6" w:rsidRPr="00672AC5">
        <w:rPr>
          <w:rFonts w:ascii="Times New Roman" w:hAnsi="Times New Roman" w:cs="Times New Roman"/>
          <w:sz w:val="24"/>
          <w:szCs w:val="24"/>
        </w:rPr>
        <w:tab/>
      </w:r>
    </w:p>
    <w:p w14:paraId="3FBF45D8" w14:textId="6180448C" w:rsidR="00672AC5" w:rsidRDefault="00C259D6" w:rsidP="00C259D6">
      <w:pPr>
        <w:tabs>
          <w:tab w:val="left" w:leader="dot" w:pos="5152"/>
          <w:tab w:val="left" w:pos="5404"/>
          <w:tab w:val="left" w:leader="dot" w:pos="10772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72AC5">
        <w:rPr>
          <w:rFonts w:ascii="Times New Roman" w:hAnsi="Times New Roman" w:cs="Times New Roman"/>
          <w:sz w:val="24"/>
          <w:szCs w:val="24"/>
        </w:rPr>
        <w:t>Téléphone</w:t>
      </w:r>
      <w:r w:rsidR="00672AC5">
        <w:rPr>
          <w:rFonts w:ascii="Times New Roman" w:hAnsi="Times New Roman" w:cs="Times New Roman"/>
          <w:sz w:val="24"/>
          <w:szCs w:val="24"/>
        </w:rPr>
        <w:t xml:space="preserve"> : </w:t>
      </w:r>
      <w:sdt>
        <w:sdtPr>
          <w:rPr>
            <w:rFonts w:ascii="Times New Roman" w:hAnsi="Times New Roman" w:cs="Times New Roman"/>
            <w:sz w:val="24"/>
            <w:szCs w:val="24"/>
          </w:rPr>
          <w:id w:val="-926874607"/>
          <w:placeholder>
            <w:docPart w:val="C1234EF8DD5E41D5AE20EF816528A83A"/>
          </w:placeholder>
          <w:showingPlcHdr/>
          <w:text/>
        </w:sdtPr>
        <w:sdtContent>
          <w:r w:rsidR="00E53ECD">
            <w:rPr>
              <w:rStyle w:val="Textedelespacerserv"/>
              <w:lang w:eastAsia="fr-FR"/>
            </w:rPr>
            <w:t>Téléphone</w:t>
          </w:r>
          <w:r w:rsidR="00E53ECD" w:rsidRPr="00861474">
            <w:rPr>
              <w:rStyle w:val="Textedelespacerserv"/>
              <w:lang w:eastAsia="fr-FR"/>
            </w:rPr>
            <w:t>.</w:t>
          </w:r>
        </w:sdtContent>
      </w:sdt>
      <w:r w:rsidR="00672AC5">
        <w:rPr>
          <w:rFonts w:ascii="Times New Roman" w:hAnsi="Times New Roman" w:cs="Times New Roman"/>
          <w:sz w:val="24"/>
          <w:szCs w:val="24"/>
        </w:rPr>
        <w:tab/>
      </w:r>
      <w:r w:rsidR="00672AC5">
        <w:rPr>
          <w:rFonts w:ascii="Times New Roman" w:hAnsi="Times New Roman" w:cs="Times New Roman"/>
          <w:sz w:val="24"/>
          <w:szCs w:val="24"/>
        </w:rPr>
        <w:tab/>
      </w:r>
      <w:r w:rsidRPr="00672AC5">
        <w:rPr>
          <w:rFonts w:ascii="Times New Roman" w:hAnsi="Times New Roman" w:cs="Times New Roman"/>
          <w:sz w:val="24"/>
          <w:szCs w:val="24"/>
        </w:rPr>
        <w:t xml:space="preserve">Courriel : </w:t>
      </w:r>
      <w:sdt>
        <w:sdtPr>
          <w:rPr>
            <w:rFonts w:ascii="Times New Roman" w:hAnsi="Times New Roman" w:cs="Times New Roman"/>
            <w:sz w:val="24"/>
            <w:szCs w:val="24"/>
          </w:rPr>
          <w:id w:val="-1331282361"/>
          <w:placeholder>
            <w:docPart w:val="72FE194C107849E0B9580D9E7A22DD7A"/>
          </w:placeholder>
          <w:showingPlcHdr/>
          <w:text/>
        </w:sdtPr>
        <w:sdtContent>
          <w:r w:rsidR="00E53ECD">
            <w:rPr>
              <w:rStyle w:val="Textedelespacerserv"/>
              <w:lang w:eastAsia="fr-FR"/>
            </w:rPr>
            <w:t>Mail</w:t>
          </w:r>
          <w:r w:rsidR="00E53ECD" w:rsidRPr="00861474">
            <w:rPr>
              <w:rStyle w:val="Textedelespacerserv"/>
              <w:lang w:eastAsia="fr-FR"/>
            </w:rPr>
            <w:t>.</w:t>
          </w:r>
        </w:sdtContent>
      </w:sdt>
      <w:r w:rsidR="00672AC5">
        <w:rPr>
          <w:rFonts w:ascii="Times New Roman" w:hAnsi="Times New Roman" w:cs="Times New Roman"/>
          <w:sz w:val="24"/>
          <w:szCs w:val="24"/>
        </w:rPr>
        <w:tab/>
      </w:r>
    </w:p>
    <w:p w14:paraId="66D36439" w14:textId="32DFB79B" w:rsidR="00C259D6" w:rsidRPr="00672AC5" w:rsidRDefault="00C259D6" w:rsidP="00C259D6">
      <w:pPr>
        <w:tabs>
          <w:tab w:val="left" w:leader="dot" w:pos="5152"/>
          <w:tab w:val="left" w:pos="5404"/>
          <w:tab w:val="left" w:leader="dot" w:pos="10772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72AC5">
        <w:rPr>
          <w:rFonts w:ascii="Times New Roman" w:hAnsi="Times New Roman" w:cs="Times New Roman"/>
          <w:sz w:val="24"/>
          <w:szCs w:val="24"/>
        </w:rPr>
        <w:t>Agissant en qualité de</w:t>
      </w:r>
      <w:r w:rsidR="00672AC5">
        <w:rPr>
          <w:rFonts w:ascii="Times New Roman" w:hAnsi="Times New Roman" w:cs="Times New Roman"/>
          <w:sz w:val="24"/>
          <w:szCs w:val="24"/>
        </w:rPr>
        <w:t> :</w:t>
      </w:r>
      <w:r w:rsidRPr="00672AC5">
        <w:rPr>
          <w:rFonts w:ascii="Times New Roman" w:hAnsi="Times New Roman" w:cs="Times New Roman"/>
          <w:sz w:val="24"/>
          <w:szCs w:val="24"/>
        </w:rPr>
        <w:t xml:space="preserve"> père / mère / représentant légal de l'enfant mineur.</w:t>
      </w:r>
    </w:p>
    <w:p w14:paraId="2799041A" w14:textId="45A8EDE5" w:rsidR="00672AC5" w:rsidRPr="00E064AB" w:rsidRDefault="00C259D6" w:rsidP="00E53ECD">
      <w:pPr>
        <w:pStyle w:val="Style"/>
        <w:tabs>
          <w:tab w:val="left" w:leader="dot" w:pos="6663"/>
          <w:tab w:val="left" w:pos="6804"/>
          <w:tab w:val="left" w:leader="dot" w:pos="10773"/>
        </w:tabs>
        <w:spacing w:line="360" w:lineRule="auto"/>
        <w:ind w:left="567" w:right="-1"/>
      </w:pPr>
      <w:r w:rsidRPr="00672AC5">
        <w:t>Autorise mon enfant</w:t>
      </w:r>
      <w:r w:rsidR="00672AC5">
        <w:t> :</w:t>
      </w:r>
      <w:r w:rsidR="00672AC5" w:rsidRPr="00E064AB">
        <w:t xml:space="preserve"> </w:t>
      </w:r>
      <w:sdt>
        <w:sdtPr>
          <w:id w:val="-1864658268"/>
          <w:placeholder>
            <w:docPart w:val="974B0AE7F9DF43ABB10DFE939A6F7C6D"/>
          </w:placeholder>
          <w:showingPlcHdr/>
          <w:text/>
        </w:sdtPr>
        <w:sdtContent>
          <w:r w:rsidR="00E53ECD">
            <w:rPr>
              <w:rStyle w:val="Textedelespacerserv"/>
            </w:rPr>
            <w:t>Nom (du mineur)</w:t>
          </w:r>
          <w:r w:rsidR="00E53ECD" w:rsidRPr="00861474">
            <w:rPr>
              <w:rStyle w:val="Textedelespacerserv"/>
            </w:rPr>
            <w:t>.</w:t>
          </w:r>
        </w:sdtContent>
      </w:sdt>
      <w:r w:rsidR="00672AC5" w:rsidRPr="00E064AB">
        <w:tab/>
      </w:r>
      <w:r w:rsidR="00672AC5" w:rsidRPr="00E064AB">
        <w:tab/>
      </w:r>
      <w:sdt>
        <w:sdtPr>
          <w:id w:val="-557239133"/>
          <w:placeholder>
            <w:docPart w:val="1F0837E93B344B71B1C6517E3F62FDA6"/>
          </w:placeholder>
          <w:showingPlcHdr/>
          <w:text/>
        </w:sdtPr>
        <w:sdtContent>
          <w:r w:rsidR="00E53ECD">
            <w:rPr>
              <w:rStyle w:val="Textedelespacerserv"/>
            </w:rPr>
            <w:t>Prénom (du mineur).</w:t>
          </w:r>
        </w:sdtContent>
      </w:sdt>
      <w:r w:rsidR="00672AC5" w:rsidRPr="00E064AB">
        <w:tab/>
      </w:r>
    </w:p>
    <w:p w14:paraId="17DE0491" w14:textId="7819DA63" w:rsidR="00672AC5" w:rsidRDefault="00C259D6" w:rsidP="00672AC5">
      <w:pPr>
        <w:tabs>
          <w:tab w:val="left" w:leader="dot" w:pos="5670"/>
          <w:tab w:val="left" w:pos="5812"/>
          <w:tab w:val="left" w:leader="dot" w:pos="10773"/>
        </w:tabs>
        <w:spacing w:after="0" w:line="360" w:lineRule="auto"/>
        <w:ind w:left="567" w:right="-1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672AC5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Né(e) le :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fr-FR"/>
            <w14:ligatures w14:val="none"/>
          </w:rPr>
          <w:id w:val="-1209804975"/>
          <w:placeholder>
            <w:docPart w:val="FFD6F80C09C54C0DA1098C630E891FB1"/>
          </w:placeholder>
          <w:showingPlcHdr/>
          <w:text/>
        </w:sdtPr>
        <w:sdtContent>
          <w:r w:rsidR="00E53ECD">
            <w:rPr>
              <w:rStyle w:val="Textedelespacerserv"/>
              <w:lang w:eastAsia="fr-FR"/>
            </w:rPr>
            <w:t>Date de naissance</w:t>
          </w:r>
          <w:r w:rsidR="00E53ECD" w:rsidRPr="00861474">
            <w:rPr>
              <w:rStyle w:val="Textedelespacerserv"/>
              <w:lang w:eastAsia="fr-FR"/>
            </w:rPr>
            <w:t>.</w:t>
          </w:r>
        </w:sdtContent>
      </w:sdt>
      <w:r w:rsidR="00672AC5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ab/>
      </w:r>
      <w:r w:rsidRPr="00672AC5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="00672AC5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ab/>
      </w:r>
      <w:r w:rsidRPr="00672AC5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à</w:t>
      </w:r>
      <w:r w:rsidR="00672AC5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 :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fr-FR"/>
            <w14:ligatures w14:val="none"/>
          </w:rPr>
          <w:id w:val="797579530"/>
          <w:placeholder>
            <w:docPart w:val="ED658AFDBDBD4E7284309697B4DA1368"/>
          </w:placeholder>
          <w:showingPlcHdr/>
          <w:text/>
        </w:sdtPr>
        <w:sdtContent>
          <w:r w:rsidR="00E53ECD">
            <w:rPr>
              <w:rStyle w:val="Textedelespacerserv"/>
              <w:lang w:eastAsia="fr-FR"/>
            </w:rPr>
            <w:t>Ville de naissance</w:t>
          </w:r>
          <w:r w:rsidR="00E53ECD" w:rsidRPr="00861474">
            <w:rPr>
              <w:rStyle w:val="Textedelespacerserv"/>
              <w:lang w:eastAsia="fr-FR"/>
            </w:rPr>
            <w:t>.</w:t>
          </w:r>
        </w:sdtContent>
      </w:sdt>
      <w:r w:rsidR="0010258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ab/>
      </w:r>
    </w:p>
    <w:p w14:paraId="56B8D385" w14:textId="3B1F988C" w:rsidR="00C259D6" w:rsidRPr="00C259D6" w:rsidRDefault="00C259D6" w:rsidP="0010258B">
      <w:pPr>
        <w:tabs>
          <w:tab w:val="left" w:leader="dot" w:pos="10772"/>
        </w:tabs>
        <w:spacing w:after="0" w:line="48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C259D6">
        <w:rPr>
          <w:rFonts w:ascii="Times New Roman" w:hAnsi="Times New Roman" w:cs="Times New Roman"/>
          <w:sz w:val="24"/>
          <w:szCs w:val="24"/>
        </w:rPr>
        <w:t xml:space="preserve">Titulaire de la pièce d'identité n° : </w:t>
      </w:r>
      <w:sdt>
        <w:sdtPr>
          <w:rPr>
            <w:rFonts w:ascii="Times New Roman" w:hAnsi="Times New Roman" w:cs="Times New Roman"/>
            <w:sz w:val="24"/>
            <w:szCs w:val="24"/>
          </w:rPr>
          <w:id w:val="-1847473248"/>
          <w:placeholder>
            <w:docPart w:val="EB85DC439C414C3D8AEDB2E74FB9CB78"/>
          </w:placeholder>
          <w:showingPlcHdr/>
          <w:text/>
        </w:sdtPr>
        <w:sdtContent>
          <w:r w:rsidR="00E53ECD">
            <w:rPr>
              <w:rStyle w:val="Textedelespacerserv"/>
              <w:lang w:eastAsia="fr-FR"/>
            </w:rPr>
            <w:t>N° de pièce d’identité</w:t>
          </w:r>
          <w:r w:rsidR="00E53ECD" w:rsidRPr="00861474">
            <w:rPr>
              <w:rStyle w:val="Textedelespacerserv"/>
              <w:lang w:eastAsia="fr-FR"/>
            </w:rPr>
            <w:t>.</w:t>
          </w:r>
        </w:sdtContent>
      </w:sdt>
      <w:r w:rsidR="0010258B">
        <w:rPr>
          <w:rFonts w:ascii="Times New Roman" w:hAnsi="Times New Roman" w:cs="Times New Roman"/>
          <w:sz w:val="24"/>
          <w:szCs w:val="24"/>
        </w:rPr>
        <w:tab/>
      </w:r>
    </w:p>
    <w:p w14:paraId="46BF904E" w14:textId="28A47ABE" w:rsidR="000A1BC1" w:rsidRDefault="00C259D6" w:rsidP="000A1BC1">
      <w:pPr>
        <w:spacing w:after="0" w:line="360" w:lineRule="auto"/>
        <w:ind w:left="567" w:right="284"/>
        <w:rPr>
          <w:rFonts w:ascii="Times New Roman" w:hAnsi="Times New Roman" w:cs="Times New Roman"/>
          <w:sz w:val="24"/>
          <w:szCs w:val="24"/>
        </w:rPr>
      </w:pPr>
      <w:r w:rsidRPr="00C259D6">
        <w:rPr>
          <w:rFonts w:ascii="Times New Roman" w:hAnsi="Times New Roman" w:cs="Times New Roman"/>
          <w:b/>
          <w:bCs/>
          <w:sz w:val="24"/>
          <w:szCs w:val="24"/>
        </w:rPr>
        <w:t>À voyager avec l'accompagnant suivant</w:t>
      </w:r>
      <w:r w:rsidRPr="00C259D6">
        <w:rPr>
          <w:rFonts w:ascii="Times New Roman" w:hAnsi="Times New Roman" w:cs="Times New Roman"/>
          <w:sz w:val="24"/>
          <w:szCs w:val="24"/>
        </w:rPr>
        <w:br/>
        <w:t xml:space="preserve">Nom et prénom : </w:t>
      </w:r>
      <w:r w:rsidR="000A1BC1" w:rsidRPr="0010258B">
        <w:rPr>
          <w:rFonts w:ascii="Times New Roman" w:hAnsi="Times New Roman" w:cs="Times New Roman"/>
          <w:b/>
          <w:bCs/>
          <w:sz w:val="24"/>
          <w:szCs w:val="24"/>
        </w:rPr>
        <w:t>SCHÄRR Philippe</w:t>
      </w:r>
    </w:p>
    <w:p w14:paraId="0B9775FA" w14:textId="46E93F94" w:rsidR="00C259D6" w:rsidRPr="00C259D6" w:rsidRDefault="00C259D6" w:rsidP="00672AC5">
      <w:pPr>
        <w:spacing w:after="0" w:line="480" w:lineRule="auto"/>
        <w:ind w:left="567" w:right="284"/>
        <w:rPr>
          <w:rFonts w:ascii="Times New Roman" w:hAnsi="Times New Roman" w:cs="Times New Roman"/>
          <w:sz w:val="24"/>
          <w:szCs w:val="24"/>
        </w:rPr>
      </w:pPr>
      <w:r w:rsidRPr="00C259D6">
        <w:rPr>
          <w:rFonts w:ascii="Times New Roman" w:hAnsi="Times New Roman" w:cs="Times New Roman"/>
          <w:sz w:val="24"/>
          <w:szCs w:val="24"/>
        </w:rPr>
        <w:t xml:space="preserve">Numéro de pièce d'identité : </w:t>
      </w:r>
      <w:r w:rsidR="000A1BC1" w:rsidRPr="0010258B">
        <w:rPr>
          <w:rFonts w:ascii="Times New Roman" w:hAnsi="Times New Roman" w:cs="Times New Roman"/>
          <w:b/>
          <w:bCs/>
          <w:sz w:val="24"/>
          <w:szCs w:val="24"/>
        </w:rPr>
        <w:t>CNI 171070251357</w:t>
      </w:r>
      <w:r w:rsidR="000A1BC1" w:rsidRPr="000A1B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DAD5E9" w14:textId="77777777" w:rsidR="00CA7557" w:rsidRDefault="00C259D6" w:rsidP="00CA7557">
      <w:pPr>
        <w:pStyle w:val="Style"/>
        <w:tabs>
          <w:tab w:val="left" w:leader="dot" w:pos="10206"/>
        </w:tabs>
        <w:spacing w:line="360" w:lineRule="auto"/>
        <w:ind w:left="567"/>
      </w:pPr>
      <w:r w:rsidRPr="00C259D6">
        <w:rPr>
          <w:b/>
          <w:bCs/>
        </w:rPr>
        <w:t>Détails du séjour</w:t>
      </w:r>
      <w:r w:rsidRPr="00C259D6">
        <w:br/>
      </w:r>
      <w:r w:rsidR="00CA7557">
        <w:t>D</w:t>
      </w:r>
      <w:r w:rsidR="000A1BC1" w:rsidRPr="00E064AB">
        <w:t xml:space="preserve">éplacement </w:t>
      </w:r>
      <w:r w:rsidR="00CA7557">
        <w:t xml:space="preserve">pour un tournoi judo </w:t>
      </w:r>
      <w:r w:rsidR="000A1BC1" w:rsidRPr="00E064AB">
        <w:t xml:space="preserve">en Pologne, organisé par le judo club Ronchamp </w:t>
      </w:r>
    </w:p>
    <w:p w14:paraId="75AD9D39" w14:textId="2DDA32C7" w:rsidR="000A1BC1" w:rsidRPr="00E064AB" w:rsidRDefault="000A1BC1" w:rsidP="00CA7557">
      <w:pPr>
        <w:pStyle w:val="Style"/>
        <w:tabs>
          <w:tab w:val="left" w:leader="dot" w:pos="10206"/>
        </w:tabs>
        <w:spacing w:line="360" w:lineRule="auto"/>
        <w:ind w:left="567"/>
      </w:pPr>
      <w:r w:rsidRPr="00E064AB">
        <w:t>Du 1</w:t>
      </w:r>
      <w:r>
        <w:t>6</w:t>
      </w:r>
      <w:r w:rsidRPr="00E064AB">
        <w:t xml:space="preserve"> au 2</w:t>
      </w:r>
      <w:r>
        <w:t>3</w:t>
      </w:r>
      <w:r w:rsidRPr="00E064AB">
        <w:t xml:space="preserve"> septembre 202</w:t>
      </w:r>
      <w:r>
        <w:t>6</w:t>
      </w:r>
      <w:r w:rsidRPr="00E064AB">
        <w:t xml:space="preserve">. </w:t>
      </w:r>
    </w:p>
    <w:p w14:paraId="20758261" w14:textId="77777777" w:rsidR="000A1BC1" w:rsidRDefault="000A1BC1" w:rsidP="000A1BC1">
      <w:pPr>
        <w:pStyle w:val="Style"/>
        <w:spacing w:line="360" w:lineRule="auto"/>
        <w:ind w:left="567" w:right="849"/>
        <w:jc w:val="both"/>
      </w:pPr>
      <w:r w:rsidRPr="00E064AB">
        <w:t xml:space="preserve">J’autorise les organisateurs à prendre toutes les décisions qu’ils jugeront nécessaire et je m’engage à revenir chercher mon enfant sur site dans les meilleurs délais en cas de blessure, en raison d’un comportement contraire à la vie en collectivité ou en raison d’un investissement sportif jugé insuffisant par le responsable.  </w:t>
      </w:r>
    </w:p>
    <w:p w14:paraId="6A03353B" w14:textId="1718905F" w:rsidR="00BC06CA" w:rsidRPr="00E064AB" w:rsidRDefault="00BC06CA" w:rsidP="00BC06CA">
      <w:pPr>
        <w:pStyle w:val="Style"/>
        <w:tabs>
          <w:tab w:val="left" w:pos="5376"/>
          <w:tab w:val="right" w:leader="dot" w:pos="8592"/>
        </w:tabs>
        <w:spacing w:before="600" w:line="360" w:lineRule="auto"/>
      </w:pPr>
      <w:r>
        <w:tab/>
      </w:r>
      <w:r w:rsidRPr="00E064AB">
        <w:t xml:space="preserve">Fait à : </w:t>
      </w:r>
      <w:sdt>
        <w:sdtPr>
          <w:id w:val="1527910966"/>
          <w:placeholder>
            <w:docPart w:val="5C063DB0073A4041A6451CBEE109E6FC"/>
          </w:placeholder>
          <w:showingPlcHdr/>
          <w:text/>
        </w:sdtPr>
        <w:sdtContent>
          <w:r w:rsidR="00E53ECD">
            <w:rPr>
              <w:rStyle w:val="Textedelespacerserv"/>
            </w:rPr>
            <w:t>Fait à</w:t>
          </w:r>
          <w:r w:rsidR="00E53ECD" w:rsidRPr="00861474">
            <w:rPr>
              <w:rStyle w:val="Textedelespacerserv"/>
            </w:rPr>
            <w:t>.</w:t>
          </w:r>
        </w:sdtContent>
      </w:sdt>
      <w:r w:rsidRPr="00E064AB">
        <w:tab/>
        <w:t xml:space="preserve">. </w:t>
      </w:r>
    </w:p>
    <w:p w14:paraId="181E017C" w14:textId="01739B88" w:rsidR="00BC06CA" w:rsidRPr="00E064AB" w:rsidRDefault="00BC06CA" w:rsidP="00BC06CA">
      <w:pPr>
        <w:pStyle w:val="Style"/>
        <w:tabs>
          <w:tab w:val="left" w:pos="5376"/>
          <w:tab w:val="right" w:leader="dot" w:pos="8592"/>
        </w:tabs>
        <w:spacing w:line="360" w:lineRule="auto"/>
      </w:pPr>
      <w:r w:rsidRPr="00E064AB">
        <w:tab/>
        <w:t>Le :</w:t>
      </w:r>
      <w:sdt>
        <w:sdtPr>
          <w:id w:val="166297528"/>
          <w:placeholder>
            <w:docPart w:val="1B9149BAC1FB45C2AFB45A148E49FF83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="0059566E">
            <w:rPr>
              <w:rStyle w:val="Textedelespacerserv"/>
            </w:rPr>
            <w:t>D</w:t>
          </w:r>
          <w:r w:rsidR="0059566E" w:rsidRPr="00070ACC">
            <w:rPr>
              <w:rStyle w:val="Textedelespacerserv"/>
            </w:rPr>
            <w:t>ate.</w:t>
          </w:r>
        </w:sdtContent>
      </w:sdt>
      <w:r w:rsidRPr="00E064AB">
        <w:tab/>
      </w:r>
    </w:p>
    <w:p w14:paraId="522BBED9" w14:textId="77777777" w:rsidR="00BC06CA" w:rsidRPr="00E064AB" w:rsidRDefault="00BC06CA" w:rsidP="00BC06CA">
      <w:pPr>
        <w:pStyle w:val="Style"/>
        <w:tabs>
          <w:tab w:val="left" w:pos="5376"/>
          <w:tab w:val="right" w:leader="dot" w:pos="8592"/>
        </w:tabs>
        <w:spacing w:line="360" w:lineRule="auto"/>
      </w:pPr>
      <w:r w:rsidRPr="00E064AB">
        <w:tab/>
        <w:t>Signature du responsable :</w:t>
      </w:r>
    </w:p>
    <w:p w14:paraId="73456BA3" w14:textId="77777777" w:rsidR="00BC06CA" w:rsidRPr="00E064AB" w:rsidRDefault="00BC06CA" w:rsidP="00BC06CA">
      <w:pPr>
        <w:rPr>
          <w:sz w:val="24"/>
          <w:szCs w:val="24"/>
        </w:rPr>
      </w:pPr>
    </w:p>
    <w:p w14:paraId="58AC6DF5" w14:textId="77777777" w:rsidR="00BC06CA" w:rsidRPr="00E064AB" w:rsidRDefault="00BC06CA" w:rsidP="000A1BC1">
      <w:pPr>
        <w:pStyle w:val="Style"/>
        <w:spacing w:line="360" w:lineRule="auto"/>
        <w:ind w:left="567" w:right="849"/>
        <w:jc w:val="both"/>
      </w:pPr>
    </w:p>
    <w:sectPr w:rsidR="00BC06CA" w:rsidRPr="00E064AB" w:rsidSect="00C259D6">
      <w:headerReference w:type="default" r:id="rId8"/>
      <w:footerReference w:type="default" r:id="rId9"/>
      <w:pgSz w:w="11906" w:h="16838" w:code="9"/>
      <w:pgMar w:top="2835" w:right="567" w:bottom="1134" w:left="567" w:header="964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085B4" w14:textId="77777777" w:rsidR="00D848D9" w:rsidRDefault="00D848D9" w:rsidP="001B7134">
      <w:pPr>
        <w:spacing w:after="0" w:line="240" w:lineRule="auto"/>
      </w:pPr>
      <w:r>
        <w:separator/>
      </w:r>
    </w:p>
  </w:endnote>
  <w:endnote w:type="continuationSeparator" w:id="0">
    <w:p w14:paraId="005E680C" w14:textId="77777777" w:rsidR="00D848D9" w:rsidRDefault="00D848D9" w:rsidP="001B7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iller">
    <w:altName w:val="Chiller"/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3D127" w14:textId="77777777" w:rsidR="005B730E" w:rsidRDefault="008E028E" w:rsidP="00081E54">
    <w:pPr>
      <w:widowControl w:val="0"/>
      <w:tabs>
        <w:tab w:val="center" w:pos="5103"/>
        <w:tab w:val="right" w:pos="9639"/>
      </w:tabs>
      <w:ind w:right="-426"/>
      <w:contextualSpacing/>
      <w:jc w:val="center"/>
      <w:rPr>
        <w:snapToGrid w:val="0"/>
        <w:color w:val="FF0000"/>
        <w:sz w:val="24"/>
      </w:rPr>
    </w:pPr>
    <w:r>
      <w:rPr>
        <w:snapToGrid w:val="0"/>
        <w:color w:val="FF0000"/>
        <w:sz w:val="24"/>
      </w:rPr>
      <w:t>Judo Club Ronchamp 39 rue Leopold Senghor, 70290 Champagney</w:t>
    </w:r>
  </w:p>
  <w:p w14:paraId="1ACB9E7C" w14:textId="77777777" w:rsidR="008E028E" w:rsidRPr="001B7134" w:rsidRDefault="008E028E" w:rsidP="001B7134">
    <w:pPr>
      <w:widowControl w:val="0"/>
      <w:tabs>
        <w:tab w:val="center" w:pos="4819"/>
        <w:tab w:val="right" w:pos="9639"/>
      </w:tabs>
      <w:jc w:val="center"/>
      <w:rPr>
        <w:snapToGrid w:val="0"/>
        <w:color w:val="FF0000"/>
        <w:sz w:val="24"/>
      </w:rPr>
    </w:pPr>
    <w:r>
      <w:rPr>
        <w:snapToGrid w:val="0"/>
        <w:color w:val="FF0000"/>
        <w:sz w:val="24"/>
      </w:rPr>
      <w:t xml:space="preserve">Tel : 06 71 43 98 95 – mail : </w:t>
    </w:r>
    <w:hyperlink r:id="rId1" w:history="1">
      <w:r w:rsidRPr="00830BFE">
        <w:rPr>
          <w:rStyle w:val="Lienhypertexte"/>
          <w:snapToGrid w:val="0"/>
          <w:sz w:val="24"/>
        </w:rPr>
        <w:t>contact@jcronchamp.fr</w:t>
      </w:r>
    </w:hyperlink>
    <w:r>
      <w:rPr>
        <w:snapToGrid w:val="0"/>
        <w:color w:val="FF0000"/>
        <w:sz w:val="24"/>
      </w:rPr>
      <w:t xml:space="preserve"> – www.jcronchamp.fr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66461" w14:textId="77777777" w:rsidR="00D848D9" w:rsidRDefault="00D848D9" w:rsidP="001B7134">
      <w:pPr>
        <w:spacing w:after="0" w:line="240" w:lineRule="auto"/>
      </w:pPr>
      <w:r>
        <w:separator/>
      </w:r>
    </w:p>
  </w:footnote>
  <w:footnote w:type="continuationSeparator" w:id="0">
    <w:p w14:paraId="2F7F3D74" w14:textId="77777777" w:rsidR="00D848D9" w:rsidRDefault="00D848D9" w:rsidP="001B7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FF5FC" w14:textId="77777777" w:rsidR="005804AD" w:rsidRPr="00081E54" w:rsidRDefault="009B2D0F" w:rsidP="00081E54">
    <w:pPr>
      <w:ind w:left="2977" w:right="-851"/>
      <w:rPr>
        <w:rFonts w:ascii="Chiller" w:hAnsi="Chiller"/>
        <w:b/>
        <w:color w:val="C00000"/>
        <w:sz w:val="120"/>
        <w:szCs w:val="120"/>
      </w:rPr>
    </w:pPr>
    <w:r>
      <w:rPr>
        <w:rFonts w:ascii="Chiller" w:hAnsi="Chiller"/>
        <w:b/>
        <w:noProof/>
        <w:color w:val="C00000"/>
        <w:sz w:val="120"/>
        <w:szCs w:val="120"/>
      </w:rPr>
      <w:drawing>
        <wp:anchor distT="0" distB="0" distL="114300" distR="114300" simplePos="0" relativeHeight="251659264" behindDoc="0" locked="0" layoutInCell="1" allowOverlap="1" wp14:anchorId="4C320958" wp14:editId="05A19A92">
          <wp:simplePos x="0" y="0"/>
          <wp:positionH relativeFrom="column">
            <wp:posOffset>-349885</wp:posOffset>
          </wp:positionH>
          <wp:positionV relativeFrom="page">
            <wp:posOffset>0</wp:posOffset>
          </wp:positionV>
          <wp:extent cx="2038350" cy="2038350"/>
          <wp:effectExtent l="0" t="0" r="0" b="0"/>
          <wp:wrapNone/>
          <wp:docPr id="126295441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2954416" name="Image 12629544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350" cy="2038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04AD" w:rsidRPr="00081E54">
      <w:rPr>
        <w:rFonts w:ascii="Chiller" w:hAnsi="Chiller"/>
        <w:b/>
        <w:color w:val="C00000"/>
        <w:sz w:val="120"/>
        <w:szCs w:val="120"/>
      </w:rPr>
      <w:t>Judo Club Ronchamp</w:t>
    </w:r>
  </w:p>
  <w:p w14:paraId="061C81EB" w14:textId="77777777" w:rsidR="005B730E" w:rsidRPr="002A399A" w:rsidRDefault="005B730E" w:rsidP="001B7134">
    <w:pPr>
      <w:ind w:left="2268"/>
      <w:jc w:val="center"/>
      <w:rPr>
        <w:rFonts w:ascii="Chiller" w:hAnsi="Chiller"/>
        <w:b/>
        <w:color w:val="C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1270B"/>
    <w:multiLevelType w:val="hybridMultilevel"/>
    <w:tmpl w:val="AD6EF76C"/>
    <w:lvl w:ilvl="0" w:tplc="7DD289CA">
      <w:numFmt w:val="bullet"/>
      <w:lvlText w:val="-"/>
      <w:lvlJc w:val="left"/>
      <w:pPr>
        <w:ind w:left="1636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" w15:restartNumberingAfterBreak="0">
    <w:nsid w:val="13AA0E84"/>
    <w:multiLevelType w:val="hybridMultilevel"/>
    <w:tmpl w:val="017E85FA"/>
    <w:lvl w:ilvl="0" w:tplc="040C0015">
      <w:start w:val="1"/>
      <w:numFmt w:val="upperLetter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EB26127"/>
    <w:multiLevelType w:val="hybridMultilevel"/>
    <w:tmpl w:val="CB0ACDE0"/>
    <w:lvl w:ilvl="0" w:tplc="040C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663376C6"/>
    <w:multiLevelType w:val="hybridMultilevel"/>
    <w:tmpl w:val="26304CDE"/>
    <w:lvl w:ilvl="0" w:tplc="6CB273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647" w:hanging="360"/>
      </w:pPr>
    </w:lvl>
    <w:lvl w:ilvl="2" w:tplc="040C001B">
      <w:start w:val="1"/>
      <w:numFmt w:val="lowerRoman"/>
      <w:lvlText w:val="%3."/>
      <w:lvlJc w:val="right"/>
      <w:pPr>
        <w:ind w:left="2367" w:hanging="180"/>
      </w:pPr>
    </w:lvl>
    <w:lvl w:ilvl="3" w:tplc="040C000F">
      <w:start w:val="1"/>
      <w:numFmt w:val="decimal"/>
      <w:lvlText w:val="%4."/>
      <w:lvlJc w:val="left"/>
      <w:pPr>
        <w:ind w:left="3087" w:hanging="360"/>
      </w:pPr>
    </w:lvl>
    <w:lvl w:ilvl="4" w:tplc="040C0019">
      <w:start w:val="1"/>
      <w:numFmt w:val="lowerLetter"/>
      <w:lvlText w:val="%5."/>
      <w:lvlJc w:val="left"/>
      <w:pPr>
        <w:ind w:left="3807" w:hanging="360"/>
      </w:pPr>
    </w:lvl>
    <w:lvl w:ilvl="5" w:tplc="040C001B">
      <w:start w:val="1"/>
      <w:numFmt w:val="lowerRoman"/>
      <w:lvlText w:val="%6."/>
      <w:lvlJc w:val="right"/>
      <w:pPr>
        <w:ind w:left="4527" w:hanging="180"/>
      </w:pPr>
    </w:lvl>
    <w:lvl w:ilvl="6" w:tplc="040C000F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22491507">
    <w:abstractNumId w:val="3"/>
  </w:num>
  <w:num w:numId="2" w16cid:durableId="483087412">
    <w:abstractNumId w:val="0"/>
  </w:num>
  <w:num w:numId="3" w16cid:durableId="582689069">
    <w:abstractNumId w:val="2"/>
  </w:num>
  <w:num w:numId="4" w16cid:durableId="616453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iIheEwU6S4SeoMhtxxWRQxXRp6g7m0lkXMFW/24peJckWiFTpp8XtThQvm0oYy+3AGNU2CEcQRHFm/O5allQ0w==" w:salt="zl5guo4iApPrFFrBIlAcy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9D6"/>
    <w:rsid w:val="000065D3"/>
    <w:rsid w:val="000376D0"/>
    <w:rsid w:val="00081E54"/>
    <w:rsid w:val="00097DC1"/>
    <w:rsid w:val="000A1BC1"/>
    <w:rsid w:val="000A7F9E"/>
    <w:rsid w:val="000D7147"/>
    <w:rsid w:val="0010258B"/>
    <w:rsid w:val="00170C5B"/>
    <w:rsid w:val="001B7134"/>
    <w:rsid w:val="001E2CB6"/>
    <w:rsid w:val="002551C0"/>
    <w:rsid w:val="002A399A"/>
    <w:rsid w:val="003107D5"/>
    <w:rsid w:val="003640DE"/>
    <w:rsid w:val="00414D88"/>
    <w:rsid w:val="00422B6A"/>
    <w:rsid w:val="005804AD"/>
    <w:rsid w:val="00586345"/>
    <w:rsid w:val="0059566E"/>
    <w:rsid w:val="005A6735"/>
    <w:rsid w:val="005B730E"/>
    <w:rsid w:val="00672AC5"/>
    <w:rsid w:val="00683E0A"/>
    <w:rsid w:val="006F2457"/>
    <w:rsid w:val="00727249"/>
    <w:rsid w:val="00760F90"/>
    <w:rsid w:val="007D3044"/>
    <w:rsid w:val="00891174"/>
    <w:rsid w:val="008A2ED1"/>
    <w:rsid w:val="008E028E"/>
    <w:rsid w:val="009A21EF"/>
    <w:rsid w:val="009B2D0F"/>
    <w:rsid w:val="009E6EEE"/>
    <w:rsid w:val="00B3572A"/>
    <w:rsid w:val="00B35C2B"/>
    <w:rsid w:val="00BC06CA"/>
    <w:rsid w:val="00C259D6"/>
    <w:rsid w:val="00C4572B"/>
    <w:rsid w:val="00C957F8"/>
    <w:rsid w:val="00CA2CEB"/>
    <w:rsid w:val="00CA7557"/>
    <w:rsid w:val="00CD56DA"/>
    <w:rsid w:val="00CE6B32"/>
    <w:rsid w:val="00D1532B"/>
    <w:rsid w:val="00D848D9"/>
    <w:rsid w:val="00D927F2"/>
    <w:rsid w:val="00DF7B86"/>
    <w:rsid w:val="00E53ECD"/>
    <w:rsid w:val="00F8014F"/>
    <w:rsid w:val="00FA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FEE5D"/>
  <w15:chartTrackingRefBased/>
  <w15:docId w15:val="{732768E2-34A9-474C-9313-DDD9FF96A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9D6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7134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En-tteCar">
    <w:name w:val="En-tête Car"/>
    <w:link w:val="En-tte"/>
    <w:uiPriority w:val="99"/>
    <w:rsid w:val="001B7134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1B7134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PieddepageCar">
    <w:name w:val="Pied de page Car"/>
    <w:link w:val="Pieddepage"/>
    <w:uiPriority w:val="99"/>
    <w:rsid w:val="001B7134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7134"/>
    <w:pPr>
      <w:spacing w:after="0" w:line="240" w:lineRule="auto"/>
    </w:pPr>
    <w:rPr>
      <w:rFonts w:ascii="Tahoma" w:eastAsia="Calibri" w:hAnsi="Tahoma" w:cs="Tahoma"/>
      <w:kern w:val="0"/>
      <w:sz w:val="16"/>
      <w:szCs w:val="16"/>
      <w14:ligatures w14:val="none"/>
    </w:rPr>
  </w:style>
  <w:style w:type="character" w:customStyle="1" w:styleId="TextedebullesCar">
    <w:name w:val="Texte de bulles Car"/>
    <w:link w:val="Textedebulles"/>
    <w:uiPriority w:val="99"/>
    <w:semiHidden/>
    <w:rsid w:val="001B7134"/>
    <w:rPr>
      <w:rFonts w:ascii="Tahoma" w:hAnsi="Tahoma" w:cs="Tahoma"/>
      <w:sz w:val="16"/>
      <w:szCs w:val="16"/>
      <w:lang w:eastAsia="en-US"/>
    </w:rPr>
  </w:style>
  <w:style w:type="character" w:styleId="Lienhypertexte">
    <w:name w:val="Hyperlink"/>
    <w:uiPriority w:val="99"/>
    <w:unhideWhenUsed/>
    <w:rsid w:val="005A6735"/>
    <w:rPr>
      <w:color w:val="0563C1"/>
      <w:u w:val="single"/>
    </w:rPr>
  </w:style>
  <w:style w:type="character" w:styleId="Mentionnonrsolue">
    <w:name w:val="Unresolved Mention"/>
    <w:uiPriority w:val="99"/>
    <w:semiHidden/>
    <w:unhideWhenUsed/>
    <w:rsid w:val="005A6735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760F90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customStyle="1" w:styleId="Style">
    <w:name w:val="Style"/>
    <w:rsid w:val="00C259D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E53EC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jcronchamp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Secretariat\Papier%20ent&#234;te\Papier%20ent&#234;te%20202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D0D98F3934F471D9F8AF49DE7539F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456264-C013-4E58-9A0F-3501BFAF427E}"/>
      </w:docPartPr>
      <w:docPartBody>
        <w:p w:rsidR="00C176B3" w:rsidRDefault="00C176B3" w:rsidP="00C176B3">
          <w:pPr>
            <w:pStyle w:val="BD0D98F3934F471D9F8AF49DE7539F80"/>
          </w:pPr>
          <w:r>
            <w:rPr>
              <w:rStyle w:val="Textedelespacerserv"/>
              <w:lang w:eastAsia="fr-FR"/>
            </w:rPr>
            <w:t>Nom</w:t>
          </w:r>
          <w:r w:rsidRPr="00861474">
            <w:rPr>
              <w:rStyle w:val="Textedelespacerserv"/>
              <w:lang w:eastAsia="fr-FR"/>
            </w:rPr>
            <w:t>.</w:t>
          </w:r>
        </w:p>
      </w:docPartBody>
    </w:docPart>
    <w:docPart>
      <w:docPartPr>
        <w:name w:val="853F7F4132804531BAE24F30821FDC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EEA055-49AE-4786-9786-E51C63048982}"/>
      </w:docPartPr>
      <w:docPartBody>
        <w:p w:rsidR="00C176B3" w:rsidRDefault="00C176B3" w:rsidP="00C176B3">
          <w:pPr>
            <w:pStyle w:val="853F7F4132804531BAE24F30821FDC0C"/>
          </w:pPr>
          <w:r>
            <w:rPr>
              <w:rStyle w:val="Textedelespacerserv"/>
              <w:lang w:eastAsia="fr-FR"/>
            </w:rPr>
            <w:t>Prénom</w:t>
          </w:r>
          <w:r w:rsidRPr="00861474">
            <w:rPr>
              <w:rStyle w:val="Textedelespacerserv"/>
              <w:lang w:eastAsia="fr-FR"/>
            </w:rPr>
            <w:t>.</w:t>
          </w:r>
        </w:p>
      </w:docPartBody>
    </w:docPart>
    <w:docPart>
      <w:docPartPr>
        <w:name w:val="AB6FEA0B548B4B79826B39AA900A0A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D07A74-A2B9-457E-9E7E-C762154F588E}"/>
      </w:docPartPr>
      <w:docPartBody>
        <w:p w:rsidR="00C176B3" w:rsidRDefault="00C176B3" w:rsidP="00C176B3">
          <w:pPr>
            <w:pStyle w:val="AB6FEA0B548B4B79826B39AA900A0A4A1"/>
          </w:pPr>
          <w:r>
            <w:rPr>
              <w:rStyle w:val="Textedelespacerserv"/>
              <w:lang w:eastAsia="fr-FR"/>
            </w:rPr>
            <w:t>Adresse</w:t>
          </w:r>
          <w:r w:rsidRPr="00861474">
            <w:rPr>
              <w:rStyle w:val="Textedelespacerserv"/>
              <w:lang w:eastAsia="fr-FR"/>
            </w:rPr>
            <w:t>.</w:t>
          </w:r>
        </w:p>
      </w:docPartBody>
    </w:docPart>
    <w:docPart>
      <w:docPartPr>
        <w:name w:val="0DC24428871A48418242CC47D146F6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E3ACA2-ED7D-4C42-9F6F-2207536A4D94}"/>
      </w:docPartPr>
      <w:docPartBody>
        <w:p w:rsidR="00C176B3" w:rsidRDefault="00C176B3" w:rsidP="00C176B3">
          <w:pPr>
            <w:pStyle w:val="0DC24428871A48418242CC47D146F6421"/>
          </w:pPr>
          <w:r w:rsidRPr="00861474">
            <w:rPr>
              <w:rStyle w:val="Textedelespacerserv"/>
              <w:lang w:eastAsia="fr-FR"/>
            </w:rPr>
            <w:t>C</w:t>
          </w:r>
          <w:r>
            <w:rPr>
              <w:rStyle w:val="Textedelespacerserv"/>
              <w:lang w:eastAsia="fr-FR"/>
            </w:rPr>
            <w:t>ode postal</w:t>
          </w:r>
          <w:r w:rsidRPr="00861474">
            <w:rPr>
              <w:rStyle w:val="Textedelespacerserv"/>
              <w:lang w:eastAsia="fr-FR"/>
            </w:rPr>
            <w:t>.</w:t>
          </w:r>
        </w:p>
      </w:docPartBody>
    </w:docPart>
    <w:docPart>
      <w:docPartPr>
        <w:name w:val="CA2972CF46C44EDF82E60CF4B09D37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5D62F8-B7E8-443F-BAB1-0F2DE36D857A}"/>
      </w:docPartPr>
      <w:docPartBody>
        <w:p w:rsidR="00C176B3" w:rsidRDefault="00C176B3" w:rsidP="00C176B3">
          <w:pPr>
            <w:pStyle w:val="CA2972CF46C44EDF82E60CF4B09D37EA1"/>
          </w:pPr>
          <w:r>
            <w:rPr>
              <w:rStyle w:val="Textedelespacerserv"/>
              <w:lang w:eastAsia="fr-FR"/>
            </w:rPr>
            <w:t>Ville</w:t>
          </w:r>
          <w:r w:rsidRPr="00861474">
            <w:rPr>
              <w:rStyle w:val="Textedelespacerserv"/>
              <w:lang w:eastAsia="fr-FR"/>
            </w:rPr>
            <w:t>.</w:t>
          </w:r>
        </w:p>
      </w:docPartBody>
    </w:docPart>
    <w:docPart>
      <w:docPartPr>
        <w:name w:val="C1234EF8DD5E41D5AE20EF816528A8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91FE8F-0537-477D-BD8B-0324496C7010}"/>
      </w:docPartPr>
      <w:docPartBody>
        <w:p w:rsidR="00C176B3" w:rsidRDefault="00C176B3" w:rsidP="00C176B3">
          <w:pPr>
            <w:pStyle w:val="C1234EF8DD5E41D5AE20EF816528A83A1"/>
          </w:pPr>
          <w:r>
            <w:rPr>
              <w:rStyle w:val="Textedelespacerserv"/>
              <w:lang w:eastAsia="fr-FR"/>
            </w:rPr>
            <w:t>Téléphone</w:t>
          </w:r>
          <w:r w:rsidRPr="00861474">
            <w:rPr>
              <w:rStyle w:val="Textedelespacerserv"/>
              <w:lang w:eastAsia="fr-FR"/>
            </w:rPr>
            <w:t>.</w:t>
          </w:r>
        </w:p>
      </w:docPartBody>
    </w:docPart>
    <w:docPart>
      <w:docPartPr>
        <w:name w:val="72FE194C107849E0B9580D9E7A22DD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F3017E-CAE3-4D42-8573-891147C6B830}"/>
      </w:docPartPr>
      <w:docPartBody>
        <w:p w:rsidR="00C176B3" w:rsidRDefault="00C176B3" w:rsidP="00C176B3">
          <w:pPr>
            <w:pStyle w:val="72FE194C107849E0B9580D9E7A22DD7A1"/>
          </w:pPr>
          <w:r>
            <w:rPr>
              <w:rStyle w:val="Textedelespacerserv"/>
              <w:lang w:eastAsia="fr-FR"/>
            </w:rPr>
            <w:t>Mail</w:t>
          </w:r>
          <w:r w:rsidRPr="00861474">
            <w:rPr>
              <w:rStyle w:val="Textedelespacerserv"/>
              <w:lang w:eastAsia="fr-FR"/>
            </w:rPr>
            <w:t>.</w:t>
          </w:r>
        </w:p>
      </w:docPartBody>
    </w:docPart>
    <w:docPart>
      <w:docPartPr>
        <w:name w:val="974B0AE7F9DF43ABB10DFE939A6F7C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3C9FED-C251-4BC8-914C-9EE191B7C8B6}"/>
      </w:docPartPr>
      <w:docPartBody>
        <w:p w:rsidR="00C176B3" w:rsidRDefault="00C176B3" w:rsidP="00C176B3">
          <w:pPr>
            <w:pStyle w:val="974B0AE7F9DF43ABB10DFE939A6F7C6D1"/>
          </w:pPr>
          <w:r>
            <w:rPr>
              <w:rStyle w:val="Textedelespacerserv"/>
            </w:rPr>
            <w:t>Nom (du mineur)</w:t>
          </w:r>
          <w:r w:rsidRPr="00861474">
            <w:rPr>
              <w:rStyle w:val="Textedelespacerserv"/>
            </w:rPr>
            <w:t>.</w:t>
          </w:r>
        </w:p>
      </w:docPartBody>
    </w:docPart>
    <w:docPart>
      <w:docPartPr>
        <w:name w:val="1F0837E93B344B71B1C6517E3F62FD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3968FC-B300-4D54-8DC5-59B4CD045E61}"/>
      </w:docPartPr>
      <w:docPartBody>
        <w:p w:rsidR="00C176B3" w:rsidRDefault="00C176B3" w:rsidP="00C176B3">
          <w:pPr>
            <w:pStyle w:val="1F0837E93B344B71B1C6517E3F62FDA61"/>
          </w:pPr>
          <w:r>
            <w:rPr>
              <w:rStyle w:val="Textedelespacerserv"/>
            </w:rPr>
            <w:t>Prénom (du mineur).</w:t>
          </w:r>
        </w:p>
      </w:docPartBody>
    </w:docPart>
    <w:docPart>
      <w:docPartPr>
        <w:name w:val="FFD6F80C09C54C0DA1098C630E891F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102DBD-43D0-456E-8AD1-1E59E5292039}"/>
      </w:docPartPr>
      <w:docPartBody>
        <w:p w:rsidR="00C176B3" w:rsidRDefault="00C176B3" w:rsidP="00C176B3">
          <w:pPr>
            <w:pStyle w:val="FFD6F80C09C54C0DA1098C630E891FB11"/>
          </w:pPr>
          <w:r>
            <w:rPr>
              <w:rStyle w:val="Textedelespacerserv"/>
              <w:lang w:eastAsia="fr-FR"/>
            </w:rPr>
            <w:t>Date de naissance</w:t>
          </w:r>
          <w:r w:rsidRPr="00861474">
            <w:rPr>
              <w:rStyle w:val="Textedelespacerserv"/>
              <w:lang w:eastAsia="fr-FR"/>
            </w:rPr>
            <w:t>.</w:t>
          </w:r>
        </w:p>
      </w:docPartBody>
    </w:docPart>
    <w:docPart>
      <w:docPartPr>
        <w:name w:val="ED658AFDBDBD4E7284309697B4DA13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DDDE1E-2DBF-41B8-A4A2-55D5BAC484D1}"/>
      </w:docPartPr>
      <w:docPartBody>
        <w:p w:rsidR="00C176B3" w:rsidRDefault="00C176B3" w:rsidP="00C176B3">
          <w:pPr>
            <w:pStyle w:val="ED658AFDBDBD4E7284309697B4DA13681"/>
          </w:pPr>
          <w:r>
            <w:rPr>
              <w:rStyle w:val="Textedelespacerserv"/>
              <w:lang w:eastAsia="fr-FR"/>
            </w:rPr>
            <w:t>Ville de naissance</w:t>
          </w:r>
          <w:r w:rsidRPr="00861474">
            <w:rPr>
              <w:rStyle w:val="Textedelespacerserv"/>
              <w:lang w:eastAsia="fr-FR"/>
            </w:rPr>
            <w:t>.</w:t>
          </w:r>
        </w:p>
      </w:docPartBody>
    </w:docPart>
    <w:docPart>
      <w:docPartPr>
        <w:name w:val="EB85DC439C414C3D8AEDB2E74FB9CB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08898-ECC3-48A0-9D78-8101A530F2A6}"/>
      </w:docPartPr>
      <w:docPartBody>
        <w:p w:rsidR="00C176B3" w:rsidRDefault="00C176B3" w:rsidP="00C176B3">
          <w:pPr>
            <w:pStyle w:val="EB85DC439C414C3D8AEDB2E74FB9CB781"/>
          </w:pPr>
          <w:r>
            <w:rPr>
              <w:rStyle w:val="Textedelespacerserv"/>
              <w:lang w:eastAsia="fr-FR"/>
            </w:rPr>
            <w:t>N° de pièce d’identité</w:t>
          </w:r>
          <w:r w:rsidRPr="00861474">
            <w:rPr>
              <w:rStyle w:val="Textedelespacerserv"/>
              <w:lang w:eastAsia="fr-FR"/>
            </w:rPr>
            <w:t>.</w:t>
          </w:r>
        </w:p>
      </w:docPartBody>
    </w:docPart>
    <w:docPart>
      <w:docPartPr>
        <w:name w:val="5C063DB0073A4041A6451CBEE109E6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059FA6-8403-4368-A045-EE72899BA5D6}"/>
      </w:docPartPr>
      <w:docPartBody>
        <w:p w:rsidR="00C176B3" w:rsidRDefault="00C176B3" w:rsidP="00C176B3">
          <w:pPr>
            <w:pStyle w:val="5C063DB0073A4041A6451CBEE109E6FC1"/>
          </w:pPr>
          <w:r>
            <w:rPr>
              <w:rStyle w:val="Textedelespacerserv"/>
            </w:rPr>
            <w:t>Fait à</w:t>
          </w:r>
          <w:r w:rsidRPr="00861474">
            <w:rPr>
              <w:rStyle w:val="Textedelespacerserv"/>
            </w:rPr>
            <w:t>.</w:t>
          </w:r>
        </w:p>
      </w:docPartBody>
    </w:docPart>
    <w:docPart>
      <w:docPartPr>
        <w:name w:val="1B9149BAC1FB45C2AFB45A148E49FF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D9260F-E9A5-4FFA-9DAA-201C48CE2CA8}"/>
      </w:docPartPr>
      <w:docPartBody>
        <w:p w:rsidR="00000000" w:rsidRDefault="00C176B3" w:rsidP="00C176B3">
          <w:pPr>
            <w:pStyle w:val="1B9149BAC1FB45C2AFB45A148E49FF83"/>
          </w:pPr>
          <w:r>
            <w:rPr>
              <w:rStyle w:val="Textedelespacerserv"/>
            </w:rPr>
            <w:t>D</w:t>
          </w:r>
          <w:r w:rsidRPr="00070ACC">
            <w:rPr>
              <w:rStyle w:val="Textedelespacerserv"/>
            </w:rPr>
            <w:t>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iller">
    <w:altName w:val="Chiller"/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AE7"/>
    <w:rsid w:val="00350AE7"/>
    <w:rsid w:val="007E1C3C"/>
    <w:rsid w:val="009E6EEE"/>
    <w:rsid w:val="00C176B3"/>
    <w:rsid w:val="00E6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176B3"/>
    <w:rPr>
      <w:color w:val="666666"/>
    </w:rPr>
  </w:style>
  <w:style w:type="paragraph" w:customStyle="1" w:styleId="BD0D98F3934F471D9F8AF49DE7539F80">
    <w:name w:val="BD0D98F3934F471D9F8AF49DE7539F80"/>
    <w:rsid w:val="00C176B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53F7F4132804531BAE24F30821FDC0C">
    <w:name w:val="853F7F4132804531BAE24F30821FDC0C"/>
    <w:rsid w:val="00C176B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B6FEA0B548B4B79826B39AA900A0A4A1">
    <w:name w:val="AB6FEA0B548B4B79826B39AA900A0A4A1"/>
    <w:rsid w:val="00C176B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DC24428871A48418242CC47D146F6421">
    <w:name w:val="0DC24428871A48418242CC47D146F6421"/>
    <w:rsid w:val="00C176B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A2972CF46C44EDF82E60CF4B09D37EA1">
    <w:name w:val="CA2972CF46C44EDF82E60CF4B09D37EA1"/>
    <w:rsid w:val="00C176B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D0D98F3934F471D9F8AF49DE7539F802">
    <w:name w:val="BD0D98F3934F471D9F8AF49DE7539F802"/>
    <w:rsid w:val="00350AE7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53F7F4132804531BAE24F30821FDC0C1">
    <w:name w:val="853F7F4132804531BAE24F30821FDC0C1"/>
    <w:rsid w:val="00350AE7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B6FEA0B548B4B79826B39AA900A0A4A">
    <w:name w:val="AB6FEA0B548B4B79826B39AA900A0A4A"/>
    <w:rsid w:val="00350AE7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DC24428871A48418242CC47D146F642">
    <w:name w:val="0DC24428871A48418242CC47D146F642"/>
    <w:rsid w:val="00350AE7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A2972CF46C44EDF82E60CF4B09D37EA">
    <w:name w:val="CA2972CF46C44EDF82E60CF4B09D37EA"/>
    <w:rsid w:val="00350AE7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1234EF8DD5E41D5AE20EF816528A83A">
    <w:name w:val="C1234EF8DD5E41D5AE20EF816528A83A"/>
    <w:rsid w:val="00350AE7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2FE194C107849E0B9580D9E7A22DD7A">
    <w:name w:val="72FE194C107849E0B9580D9E7A22DD7A"/>
    <w:rsid w:val="00350AE7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74B0AE7F9DF43ABB10DFE939A6F7C6D">
    <w:name w:val="974B0AE7F9DF43ABB10DFE939A6F7C6D"/>
    <w:rsid w:val="00350A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F0837E93B344B71B1C6517E3F62FDA6">
    <w:name w:val="1F0837E93B344B71B1C6517E3F62FDA6"/>
    <w:rsid w:val="00350A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FD6F80C09C54C0DA1098C630E891FB1">
    <w:name w:val="FFD6F80C09C54C0DA1098C630E891FB1"/>
    <w:rsid w:val="00350AE7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D658AFDBDBD4E7284309697B4DA1368">
    <w:name w:val="ED658AFDBDBD4E7284309697B4DA1368"/>
    <w:rsid w:val="00350AE7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B85DC439C414C3D8AEDB2E74FB9CB78">
    <w:name w:val="EB85DC439C414C3D8AEDB2E74FB9CB78"/>
    <w:rsid w:val="00350AE7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C063DB0073A4041A6451CBEE109E6FC">
    <w:name w:val="5C063DB0073A4041A6451CBEE109E6FC"/>
    <w:rsid w:val="00350A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98CAE50CFB74176AB3B64AB44F36DB5">
    <w:name w:val="E98CAE50CFB74176AB3B64AB44F36DB5"/>
    <w:rsid w:val="00350A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1234EF8DD5E41D5AE20EF816528A83A1">
    <w:name w:val="C1234EF8DD5E41D5AE20EF816528A83A1"/>
    <w:rsid w:val="00C176B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2FE194C107849E0B9580D9E7A22DD7A1">
    <w:name w:val="72FE194C107849E0B9580D9E7A22DD7A1"/>
    <w:rsid w:val="00C176B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74B0AE7F9DF43ABB10DFE939A6F7C6D1">
    <w:name w:val="974B0AE7F9DF43ABB10DFE939A6F7C6D1"/>
    <w:rsid w:val="00C176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F0837E93B344B71B1C6517E3F62FDA61">
    <w:name w:val="1F0837E93B344B71B1C6517E3F62FDA61"/>
    <w:rsid w:val="00C176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FD6F80C09C54C0DA1098C630E891FB11">
    <w:name w:val="FFD6F80C09C54C0DA1098C630E891FB11"/>
    <w:rsid w:val="00C176B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D658AFDBDBD4E7284309697B4DA13681">
    <w:name w:val="ED658AFDBDBD4E7284309697B4DA13681"/>
    <w:rsid w:val="00C176B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B85DC439C414C3D8AEDB2E74FB9CB781">
    <w:name w:val="EB85DC439C414C3D8AEDB2E74FB9CB781"/>
    <w:rsid w:val="00C176B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C063DB0073A4041A6451CBEE109E6FC1">
    <w:name w:val="5C063DB0073A4041A6451CBEE109E6FC1"/>
    <w:rsid w:val="00C176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B9149BAC1FB45C2AFB45A148E49FF83">
    <w:name w:val="1B9149BAC1FB45C2AFB45A148E49FF83"/>
    <w:rsid w:val="00C176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3706C-0803-4713-AB67-422F723F7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entête 2026.dotx</Template>
  <TotalTime>13</TotalTime>
  <Pages>1</Pages>
  <Words>169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Links>
    <vt:vector size="6" baseType="variant">
      <vt:variant>
        <vt:i4>1638488</vt:i4>
      </vt:variant>
      <vt:variant>
        <vt:i4>6</vt:i4>
      </vt:variant>
      <vt:variant>
        <vt:i4>0</vt:i4>
      </vt:variant>
      <vt:variant>
        <vt:i4>5</vt:i4>
      </vt:variant>
      <vt:variant>
        <vt:lpwstr>http://club.quomodo.com/jcronchamp/competitions-et-stages/fin-de-saison.html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scharr</dc:creator>
  <cp:keywords/>
  <cp:lastModifiedBy>Philippe scharr</cp:lastModifiedBy>
  <cp:revision>5</cp:revision>
  <dcterms:created xsi:type="dcterms:W3CDTF">2026-09-02T06:05:00Z</dcterms:created>
  <dcterms:modified xsi:type="dcterms:W3CDTF">2026-09-03T05:42:00Z</dcterms:modified>
</cp:coreProperties>
</file>