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65A5" w14:textId="344D086A" w:rsidR="00C259D6" w:rsidRPr="00CA7557" w:rsidRDefault="00C259D6" w:rsidP="000E1724">
      <w:pPr>
        <w:pStyle w:val="Style"/>
        <w:spacing w:after="480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Autorisation parentale pour les mineurs</w:t>
      </w:r>
    </w:p>
    <w:p w14:paraId="482490C9" w14:textId="1516E2F3" w:rsidR="00672AC5" w:rsidRDefault="00C259D6" w:rsidP="00672AC5">
      <w:pPr>
        <w:tabs>
          <w:tab w:val="left" w:leader="dot" w:pos="10772"/>
        </w:tabs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AC5">
        <w:rPr>
          <w:rFonts w:ascii="Times New Roman" w:hAnsi="Times New Roman" w:cs="Times New Roman"/>
          <w:sz w:val="24"/>
          <w:szCs w:val="24"/>
        </w:rPr>
        <w:t xml:space="preserve">Je soussigné(e) : </w:t>
      </w:r>
      <w:sdt>
        <w:sdtPr>
          <w:rPr>
            <w:rFonts w:ascii="Times New Roman" w:hAnsi="Times New Roman" w:cs="Times New Roman"/>
            <w:sz w:val="24"/>
            <w:szCs w:val="24"/>
          </w:rPr>
          <w:id w:val="-665548622"/>
          <w:placeholder>
            <w:docPart w:val="28D7EAD16AE442F8BDA8B5828E205A4A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Nom et Prénom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672AC5">
        <w:rPr>
          <w:rFonts w:ascii="Times New Roman" w:hAnsi="Times New Roman" w:cs="Times New Roman"/>
          <w:sz w:val="24"/>
          <w:szCs w:val="24"/>
        </w:rPr>
        <w:tab/>
      </w:r>
    </w:p>
    <w:p w14:paraId="4DF2783F" w14:textId="2EDFD511" w:rsidR="00672AC5" w:rsidRPr="00672AC5" w:rsidRDefault="00C259D6" w:rsidP="00672AC5">
      <w:pPr>
        <w:tabs>
          <w:tab w:val="left" w:leader="dot" w:pos="10772"/>
        </w:tabs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AC5">
        <w:rPr>
          <w:rFonts w:ascii="Times New Roman" w:hAnsi="Times New Roman" w:cs="Times New Roman"/>
          <w:sz w:val="24"/>
          <w:szCs w:val="24"/>
        </w:rPr>
        <w:t xml:space="preserve">Adresse : </w:t>
      </w:r>
      <w:sdt>
        <w:sdtPr>
          <w:rPr>
            <w:rFonts w:ascii="Times New Roman" w:hAnsi="Times New Roman" w:cs="Times New Roman"/>
            <w:sz w:val="24"/>
            <w:szCs w:val="24"/>
          </w:rPr>
          <w:id w:val="337817811"/>
          <w:placeholder>
            <w:docPart w:val="05F736B3DFA9464684CF9055678F6211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Adresse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Pr="00672AC5">
        <w:rPr>
          <w:rFonts w:ascii="Times New Roman" w:hAnsi="Times New Roman" w:cs="Times New Roman"/>
          <w:sz w:val="24"/>
          <w:szCs w:val="24"/>
        </w:rPr>
        <w:tab/>
      </w:r>
    </w:p>
    <w:p w14:paraId="3988E08F" w14:textId="66AB0A67" w:rsidR="00C259D6" w:rsidRPr="00672AC5" w:rsidRDefault="00672AC5" w:rsidP="00672AC5">
      <w:pPr>
        <w:tabs>
          <w:tab w:val="left" w:leader="dot" w:pos="5124"/>
          <w:tab w:val="left" w:pos="5390"/>
          <w:tab w:val="left" w:leader="dot" w:pos="10772"/>
        </w:tabs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AC5">
        <w:rPr>
          <w:rFonts w:ascii="Times New Roman" w:hAnsi="Times New Roman" w:cs="Times New Roman"/>
          <w:sz w:val="24"/>
          <w:szCs w:val="24"/>
        </w:rPr>
        <w:t xml:space="preserve">Code Postal : </w:t>
      </w:r>
      <w:sdt>
        <w:sdtPr>
          <w:rPr>
            <w:rFonts w:ascii="Times New Roman" w:hAnsi="Times New Roman" w:cs="Times New Roman"/>
            <w:sz w:val="24"/>
            <w:szCs w:val="24"/>
          </w:rPr>
          <w:id w:val="-1902207848"/>
          <w:placeholder>
            <w:docPart w:val="967C37E012C34343A44F003DE2D29F09"/>
          </w:placeholder>
          <w:showingPlcHdr/>
          <w:text/>
        </w:sdtPr>
        <w:sdtContent>
          <w:r w:rsidR="000E1724" w:rsidRPr="00FE2CED">
            <w:rPr>
              <w:rStyle w:val="Textedelespacerserv"/>
              <w:lang w:eastAsia="fr-FR"/>
            </w:rPr>
            <w:t>C</w:t>
          </w:r>
          <w:r w:rsidR="000E1724">
            <w:rPr>
              <w:rStyle w:val="Textedelespacerserv"/>
              <w:lang w:eastAsia="fr-FR"/>
            </w:rPr>
            <w:t>ode postal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Pr="00672A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59D6" w:rsidRPr="00672AC5">
        <w:rPr>
          <w:rFonts w:ascii="Times New Roman" w:hAnsi="Times New Roman" w:cs="Times New Roman"/>
          <w:sz w:val="24"/>
          <w:szCs w:val="24"/>
        </w:rPr>
        <w:t xml:space="preserve">Ville : </w:t>
      </w:r>
      <w:sdt>
        <w:sdtPr>
          <w:rPr>
            <w:rFonts w:ascii="Times New Roman" w:hAnsi="Times New Roman" w:cs="Times New Roman"/>
            <w:sz w:val="24"/>
            <w:szCs w:val="24"/>
          </w:rPr>
          <w:id w:val="551361747"/>
          <w:placeholder>
            <w:docPart w:val="47D4E7002C3646DFAFFBF16022152137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Ville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C259D6" w:rsidRPr="00672AC5">
        <w:rPr>
          <w:rFonts w:ascii="Times New Roman" w:hAnsi="Times New Roman" w:cs="Times New Roman"/>
          <w:sz w:val="24"/>
          <w:szCs w:val="24"/>
        </w:rPr>
        <w:tab/>
      </w:r>
    </w:p>
    <w:p w14:paraId="3FBF45D8" w14:textId="420FBBE1" w:rsidR="00672AC5" w:rsidRDefault="00C259D6" w:rsidP="00C259D6">
      <w:pPr>
        <w:tabs>
          <w:tab w:val="left" w:leader="dot" w:pos="5152"/>
          <w:tab w:val="left" w:pos="5404"/>
          <w:tab w:val="left" w:leader="dot" w:pos="10772"/>
        </w:tabs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AC5">
        <w:rPr>
          <w:rFonts w:ascii="Times New Roman" w:hAnsi="Times New Roman" w:cs="Times New Roman"/>
          <w:sz w:val="24"/>
          <w:szCs w:val="24"/>
        </w:rPr>
        <w:t>Téléphone</w:t>
      </w:r>
      <w:r w:rsidR="00672AC5">
        <w:rPr>
          <w:rFonts w:ascii="Times New Roman" w:hAnsi="Times New Roman" w:cs="Times New Roman"/>
          <w:sz w:val="24"/>
          <w:szCs w:val="24"/>
        </w:rPr>
        <w:t xml:space="preserve"> : </w:t>
      </w:r>
      <w:sdt>
        <w:sdtPr>
          <w:rPr>
            <w:rFonts w:ascii="Times New Roman" w:hAnsi="Times New Roman" w:cs="Times New Roman"/>
            <w:sz w:val="24"/>
            <w:szCs w:val="24"/>
          </w:rPr>
          <w:id w:val="250014657"/>
          <w:placeholder>
            <w:docPart w:val="CB72D05A31234F4E82A5E0734928A737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N° de téléphone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672AC5">
        <w:rPr>
          <w:rFonts w:ascii="Times New Roman" w:hAnsi="Times New Roman" w:cs="Times New Roman"/>
          <w:sz w:val="24"/>
          <w:szCs w:val="24"/>
        </w:rPr>
        <w:tab/>
      </w:r>
      <w:r w:rsidR="00672AC5">
        <w:rPr>
          <w:rFonts w:ascii="Times New Roman" w:hAnsi="Times New Roman" w:cs="Times New Roman"/>
          <w:sz w:val="24"/>
          <w:szCs w:val="24"/>
        </w:rPr>
        <w:tab/>
      </w:r>
      <w:r w:rsidRPr="00672AC5">
        <w:rPr>
          <w:rFonts w:ascii="Times New Roman" w:hAnsi="Times New Roman" w:cs="Times New Roman"/>
          <w:sz w:val="24"/>
          <w:szCs w:val="24"/>
        </w:rPr>
        <w:t xml:space="preserve">Courriel : </w:t>
      </w:r>
      <w:sdt>
        <w:sdtPr>
          <w:rPr>
            <w:rFonts w:ascii="Times New Roman" w:hAnsi="Times New Roman" w:cs="Times New Roman"/>
            <w:sz w:val="24"/>
            <w:szCs w:val="24"/>
          </w:rPr>
          <w:id w:val="1666436119"/>
          <w:placeholder>
            <w:docPart w:val="554C63E383284101A17E79449E414C25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 xml:space="preserve">Adresse </w:t>
          </w:r>
          <w:proofErr w:type="gramStart"/>
          <w:r w:rsidR="000E1724">
            <w:rPr>
              <w:rStyle w:val="Textedelespacerserv"/>
              <w:lang w:eastAsia="fr-FR"/>
            </w:rPr>
            <w:t>mail</w:t>
          </w:r>
          <w:proofErr w:type="gramEnd"/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672AC5">
        <w:rPr>
          <w:rFonts w:ascii="Times New Roman" w:hAnsi="Times New Roman" w:cs="Times New Roman"/>
          <w:sz w:val="24"/>
          <w:szCs w:val="24"/>
        </w:rPr>
        <w:tab/>
      </w:r>
    </w:p>
    <w:p w14:paraId="66D36439" w14:textId="32DFB79B" w:rsidR="00C259D6" w:rsidRPr="00672AC5" w:rsidRDefault="00C259D6" w:rsidP="00C259D6">
      <w:pPr>
        <w:tabs>
          <w:tab w:val="left" w:leader="dot" w:pos="5152"/>
          <w:tab w:val="left" w:pos="5404"/>
          <w:tab w:val="left" w:leader="dot" w:pos="10772"/>
        </w:tabs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AC5">
        <w:rPr>
          <w:rFonts w:ascii="Times New Roman" w:hAnsi="Times New Roman" w:cs="Times New Roman"/>
          <w:sz w:val="24"/>
          <w:szCs w:val="24"/>
        </w:rPr>
        <w:t>Agissant en qualité de</w:t>
      </w:r>
      <w:r w:rsidR="00672AC5">
        <w:rPr>
          <w:rFonts w:ascii="Times New Roman" w:hAnsi="Times New Roman" w:cs="Times New Roman"/>
          <w:sz w:val="24"/>
          <w:szCs w:val="24"/>
        </w:rPr>
        <w:t> :</w:t>
      </w:r>
      <w:r w:rsidRPr="00672AC5">
        <w:rPr>
          <w:rFonts w:ascii="Times New Roman" w:hAnsi="Times New Roman" w:cs="Times New Roman"/>
          <w:sz w:val="24"/>
          <w:szCs w:val="24"/>
        </w:rPr>
        <w:t xml:space="preserve"> père / mère / représentant légal de l'enfant mineur.</w:t>
      </w:r>
    </w:p>
    <w:p w14:paraId="2799041A" w14:textId="4EFF0CAE" w:rsidR="00672AC5" w:rsidRPr="00E064AB" w:rsidRDefault="00C259D6" w:rsidP="000E1724">
      <w:pPr>
        <w:pStyle w:val="Style"/>
        <w:tabs>
          <w:tab w:val="left" w:leader="dot" w:pos="6663"/>
          <w:tab w:val="left" w:pos="6804"/>
          <w:tab w:val="left" w:leader="dot" w:pos="10773"/>
        </w:tabs>
        <w:spacing w:line="360" w:lineRule="auto"/>
        <w:ind w:left="567" w:right="-1"/>
      </w:pPr>
      <w:r w:rsidRPr="00672AC5">
        <w:t>Autorise mon enfant</w:t>
      </w:r>
      <w:r w:rsidR="00672AC5">
        <w:t xml:space="preserve"> : </w:t>
      </w:r>
      <w:r w:rsidR="00672AC5" w:rsidRPr="00E064AB">
        <w:t xml:space="preserve">NOM (enfant) : </w:t>
      </w:r>
      <w:sdt>
        <w:sdtPr>
          <w:id w:val="165217670"/>
          <w:placeholder>
            <w:docPart w:val="66BCD8D23B5847E0B102A25BDC3C2A26"/>
          </w:placeholder>
          <w:showingPlcHdr/>
          <w:text/>
        </w:sdtPr>
        <w:sdtContent>
          <w:r w:rsidR="000E1724">
            <w:rPr>
              <w:rStyle w:val="Textedelespacerserv"/>
            </w:rPr>
            <w:t>Nom de l’enfant</w:t>
          </w:r>
          <w:r w:rsidR="000E1724" w:rsidRPr="00FE2CED">
            <w:rPr>
              <w:rStyle w:val="Textedelespacerserv"/>
            </w:rPr>
            <w:t>.</w:t>
          </w:r>
        </w:sdtContent>
      </w:sdt>
      <w:r w:rsidR="00672AC5" w:rsidRPr="00E064AB">
        <w:tab/>
      </w:r>
      <w:r w:rsidR="00672AC5" w:rsidRPr="00E064AB">
        <w:tab/>
        <w:t xml:space="preserve">Prénom (enfant) : </w:t>
      </w:r>
      <w:sdt>
        <w:sdtPr>
          <w:id w:val="104165977"/>
          <w:placeholder>
            <w:docPart w:val="6D18D2ED23834ABA812DA86C290750C4"/>
          </w:placeholder>
          <w:showingPlcHdr/>
          <w:text/>
        </w:sdtPr>
        <w:sdtContent>
          <w:r w:rsidR="000E1724">
            <w:rPr>
              <w:rStyle w:val="Textedelespacerserv"/>
            </w:rPr>
            <w:t>Prénom</w:t>
          </w:r>
          <w:r w:rsidR="000E1724" w:rsidRPr="00FE2CED">
            <w:rPr>
              <w:rStyle w:val="Textedelespacerserv"/>
            </w:rPr>
            <w:t>.</w:t>
          </w:r>
        </w:sdtContent>
      </w:sdt>
      <w:r w:rsidR="00672AC5" w:rsidRPr="00E064AB">
        <w:tab/>
      </w:r>
    </w:p>
    <w:p w14:paraId="17DE0491" w14:textId="5C2B8021" w:rsidR="00672AC5" w:rsidRDefault="00C259D6" w:rsidP="00672AC5">
      <w:pPr>
        <w:tabs>
          <w:tab w:val="left" w:leader="dot" w:pos="5670"/>
          <w:tab w:val="left" w:pos="5812"/>
          <w:tab w:val="left" w:leader="dot" w:pos="10773"/>
        </w:tabs>
        <w:spacing w:after="0" w:line="360" w:lineRule="auto"/>
        <w:ind w:left="567" w:right="-1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Né(e) le :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fr-FR"/>
            <w14:ligatures w14:val="none"/>
          </w:rPr>
          <w:id w:val="1230108303"/>
          <w:placeholder>
            <w:docPart w:val="2D815801FCFD4195B61301BBFF2FE41D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Date de naissance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ab/>
      </w:r>
      <w:r w:rsidRP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ab/>
      </w:r>
      <w:r w:rsidRP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="00672AC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 :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fr-FR"/>
            <w14:ligatures w14:val="none"/>
          </w:rPr>
          <w:id w:val="-630316255"/>
          <w:placeholder>
            <w:docPart w:val="25C81227CCF4441B8BA1D3816BCD6448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Lieu de naissance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10258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ab/>
      </w:r>
    </w:p>
    <w:p w14:paraId="56B8D385" w14:textId="43E9B41A" w:rsidR="00C259D6" w:rsidRPr="00C259D6" w:rsidRDefault="00C259D6" w:rsidP="0010258B">
      <w:pPr>
        <w:tabs>
          <w:tab w:val="left" w:leader="dot" w:pos="10772"/>
        </w:tabs>
        <w:spacing w:after="0" w:line="48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259D6">
        <w:rPr>
          <w:rFonts w:ascii="Times New Roman" w:hAnsi="Times New Roman" w:cs="Times New Roman"/>
          <w:sz w:val="24"/>
          <w:szCs w:val="24"/>
        </w:rPr>
        <w:t xml:space="preserve">Titulaire de la pièce d'identité n° : </w:t>
      </w:r>
      <w:sdt>
        <w:sdtPr>
          <w:rPr>
            <w:rFonts w:ascii="Times New Roman" w:hAnsi="Times New Roman" w:cs="Times New Roman"/>
            <w:sz w:val="24"/>
            <w:szCs w:val="24"/>
          </w:rPr>
          <w:id w:val="-1879613182"/>
          <w:placeholder>
            <w:docPart w:val="CD8072E37621482C91EA9C2309A5F72E"/>
          </w:placeholder>
          <w:showingPlcHdr/>
          <w:text/>
        </w:sdtPr>
        <w:sdtContent>
          <w:r w:rsidR="000E1724">
            <w:rPr>
              <w:rStyle w:val="Textedelespacerserv"/>
              <w:lang w:eastAsia="fr-FR"/>
            </w:rPr>
            <w:t>N° de pièce d’identité</w:t>
          </w:r>
          <w:r w:rsidR="000E1724" w:rsidRPr="00FE2CED">
            <w:rPr>
              <w:rStyle w:val="Textedelespacerserv"/>
              <w:lang w:eastAsia="fr-FR"/>
            </w:rPr>
            <w:t>.</w:t>
          </w:r>
        </w:sdtContent>
      </w:sdt>
      <w:r w:rsidR="0010258B">
        <w:rPr>
          <w:rFonts w:ascii="Times New Roman" w:hAnsi="Times New Roman" w:cs="Times New Roman"/>
          <w:sz w:val="24"/>
          <w:szCs w:val="24"/>
        </w:rPr>
        <w:tab/>
      </w:r>
    </w:p>
    <w:p w14:paraId="46BF904E" w14:textId="1E42E859" w:rsidR="000A1BC1" w:rsidRDefault="00C259D6" w:rsidP="000A1BC1">
      <w:pPr>
        <w:spacing w:after="0" w:line="360" w:lineRule="auto"/>
        <w:ind w:left="567" w:right="284"/>
        <w:rPr>
          <w:rFonts w:ascii="Times New Roman" w:hAnsi="Times New Roman" w:cs="Times New Roman"/>
          <w:sz w:val="24"/>
          <w:szCs w:val="24"/>
        </w:rPr>
      </w:pPr>
      <w:r w:rsidRPr="00C259D6">
        <w:rPr>
          <w:rFonts w:ascii="Times New Roman" w:hAnsi="Times New Roman" w:cs="Times New Roman"/>
          <w:b/>
          <w:bCs/>
          <w:sz w:val="24"/>
          <w:szCs w:val="24"/>
        </w:rPr>
        <w:t>À voyager avec l'accompagnant suivant</w:t>
      </w:r>
      <w:r w:rsidRPr="00C259D6">
        <w:rPr>
          <w:rFonts w:ascii="Times New Roman" w:hAnsi="Times New Roman" w:cs="Times New Roman"/>
          <w:sz w:val="24"/>
          <w:szCs w:val="24"/>
        </w:rPr>
        <w:br/>
        <w:t xml:space="preserve">Nom et prénom : </w:t>
      </w:r>
      <w:r w:rsidR="000A1BC1" w:rsidRPr="0010258B">
        <w:rPr>
          <w:rFonts w:ascii="Times New Roman" w:hAnsi="Times New Roman" w:cs="Times New Roman"/>
          <w:b/>
          <w:bCs/>
          <w:sz w:val="24"/>
          <w:szCs w:val="24"/>
        </w:rPr>
        <w:t>SCHÄRR Philippe</w:t>
      </w:r>
      <w:r w:rsidR="00622E2F">
        <w:rPr>
          <w:rFonts w:ascii="Times New Roman" w:hAnsi="Times New Roman" w:cs="Times New Roman"/>
          <w:b/>
          <w:bCs/>
          <w:sz w:val="24"/>
          <w:szCs w:val="24"/>
        </w:rPr>
        <w:t xml:space="preserve"> (Président et enseignant au Judo Club Ronchamp)</w:t>
      </w:r>
    </w:p>
    <w:p w14:paraId="0B9775FA" w14:textId="46E93F94" w:rsidR="00C259D6" w:rsidRPr="00C259D6" w:rsidRDefault="00C259D6" w:rsidP="00672AC5">
      <w:pPr>
        <w:spacing w:after="0" w:line="480" w:lineRule="auto"/>
        <w:ind w:left="567" w:right="284"/>
        <w:rPr>
          <w:rFonts w:ascii="Times New Roman" w:hAnsi="Times New Roman" w:cs="Times New Roman"/>
          <w:sz w:val="24"/>
          <w:szCs w:val="24"/>
        </w:rPr>
      </w:pPr>
      <w:r w:rsidRPr="00C259D6">
        <w:rPr>
          <w:rFonts w:ascii="Times New Roman" w:hAnsi="Times New Roman" w:cs="Times New Roman"/>
          <w:sz w:val="24"/>
          <w:szCs w:val="24"/>
        </w:rPr>
        <w:t xml:space="preserve">Numéro de pièce d'identité : </w:t>
      </w:r>
      <w:r w:rsidR="000A1BC1" w:rsidRPr="0010258B">
        <w:rPr>
          <w:rFonts w:ascii="Times New Roman" w:hAnsi="Times New Roman" w:cs="Times New Roman"/>
          <w:b/>
          <w:bCs/>
          <w:sz w:val="24"/>
          <w:szCs w:val="24"/>
        </w:rPr>
        <w:t>CNI 171070251357</w:t>
      </w:r>
      <w:r w:rsidR="000A1BC1" w:rsidRPr="000A1B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AD5E9" w14:textId="64CA7F3D" w:rsidR="00CA7557" w:rsidRDefault="00C259D6" w:rsidP="00CA7557">
      <w:pPr>
        <w:pStyle w:val="Style"/>
        <w:tabs>
          <w:tab w:val="left" w:leader="dot" w:pos="10206"/>
        </w:tabs>
        <w:spacing w:line="360" w:lineRule="auto"/>
        <w:ind w:left="567"/>
      </w:pPr>
      <w:r w:rsidRPr="00C259D6">
        <w:rPr>
          <w:b/>
          <w:bCs/>
        </w:rPr>
        <w:t>Détails du séjour</w:t>
      </w:r>
      <w:r w:rsidRPr="00C259D6">
        <w:br/>
      </w:r>
      <w:r w:rsidR="00CA7557">
        <w:t>D</w:t>
      </w:r>
      <w:r w:rsidR="000A1BC1" w:rsidRPr="00E064AB">
        <w:t xml:space="preserve">éplacement </w:t>
      </w:r>
      <w:r w:rsidR="00CA7557">
        <w:t xml:space="preserve">pour un tournoi </w:t>
      </w:r>
      <w:r w:rsidR="00622E2F">
        <w:t>ne-</w:t>
      </w:r>
      <w:proofErr w:type="spellStart"/>
      <w:r w:rsidR="00622E2F">
        <w:t>waza</w:t>
      </w:r>
      <w:proofErr w:type="spellEnd"/>
      <w:r w:rsidR="00622E2F">
        <w:t xml:space="preserve"> </w:t>
      </w:r>
      <w:r w:rsidR="00CA7557">
        <w:t xml:space="preserve">judo </w:t>
      </w:r>
      <w:r w:rsidR="000A1BC1" w:rsidRPr="00E064AB">
        <w:t xml:space="preserve">en </w:t>
      </w:r>
      <w:r w:rsidR="00622E2F">
        <w:t>Italie</w:t>
      </w:r>
      <w:r w:rsidR="000A1BC1" w:rsidRPr="00E064AB">
        <w:t xml:space="preserve">, organisé par le judo club Ronchamp </w:t>
      </w:r>
    </w:p>
    <w:p w14:paraId="089B2A97" w14:textId="77777777" w:rsidR="00622E2F" w:rsidRDefault="000A1BC1" w:rsidP="00CA7557">
      <w:pPr>
        <w:pStyle w:val="Style"/>
        <w:tabs>
          <w:tab w:val="left" w:leader="dot" w:pos="10206"/>
        </w:tabs>
        <w:spacing w:line="360" w:lineRule="auto"/>
        <w:ind w:left="567"/>
      </w:pPr>
      <w:r w:rsidRPr="00E064AB">
        <w:t>Du 1</w:t>
      </w:r>
      <w:r w:rsidR="00622E2F">
        <w:t>2</w:t>
      </w:r>
      <w:r w:rsidRPr="00E064AB">
        <w:t xml:space="preserve"> au </w:t>
      </w:r>
      <w:r w:rsidR="00622E2F">
        <w:t>13 décembre</w:t>
      </w:r>
      <w:r w:rsidRPr="00E064AB">
        <w:t xml:space="preserve"> 202</w:t>
      </w:r>
      <w:r>
        <w:t>6</w:t>
      </w:r>
      <w:r w:rsidRPr="00E064AB">
        <w:t>.</w:t>
      </w:r>
    </w:p>
    <w:p w14:paraId="38180251" w14:textId="77777777" w:rsidR="00622E2F" w:rsidRDefault="00622E2F" w:rsidP="00CA7557">
      <w:pPr>
        <w:pStyle w:val="Style"/>
        <w:tabs>
          <w:tab w:val="left" w:leader="dot" w:pos="10206"/>
        </w:tabs>
        <w:spacing w:line="360" w:lineRule="auto"/>
        <w:ind w:left="567"/>
      </w:pPr>
      <w:r>
        <w:t>Responsabilité du club :</w:t>
      </w:r>
    </w:p>
    <w:p w14:paraId="75AD9D39" w14:textId="23E1EB70" w:rsidR="000A1BC1" w:rsidRDefault="00622E2F" w:rsidP="00622E2F">
      <w:pPr>
        <w:pStyle w:val="Style"/>
        <w:numPr>
          <w:ilvl w:val="0"/>
          <w:numId w:val="5"/>
        </w:numPr>
        <w:tabs>
          <w:tab w:val="left" w:leader="dot" w:pos="10206"/>
        </w:tabs>
        <w:spacing w:line="360" w:lineRule="auto"/>
      </w:pPr>
      <w:r>
        <w:t>A partir du départ : prévue le 12 décembre à 05 h 00</w:t>
      </w:r>
    </w:p>
    <w:p w14:paraId="233C72F9" w14:textId="59AF76DF" w:rsidR="00622E2F" w:rsidRPr="00E064AB" w:rsidRDefault="00622E2F" w:rsidP="00622E2F">
      <w:pPr>
        <w:pStyle w:val="Style"/>
        <w:numPr>
          <w:ilvl w:val="0"/>
          <w:numId w:val="5"/>
        </w:numPr>
        <w:tabs>
          <w:tab w:val="left" w:leader="dot" w:pos="10206"/>
        </w:tabs>
        <w:spacing w:line="360" w:lineRule="auto"/>
      </w:pPr>
      <w:r>
        <w:t>Jusqu’à la dépose du judoka au dojo de Ronchamp au retour : Horaire à confirmer une heure avant l’arrivé à Ronchamp</w:t>
      </w:r>
    </w:p>
    <w:p w14:paraId="20758261" w14:textId="77777777" w:rsidR="000A1BC1" w:rsidRDefault="000A1BC1" w:rsidP="000A1BC1">
      <w:pPr>
        <w:pStyle w:val="Style"/>
        <w:spacing w:line="360" w:lineRule="auto"/>
        <w:ind w:left="567" w:right="849"/>
        <w:jc w:val="both"/>
      </w:pPr>
      <w:r w:rsidRPr="00E064AB">
        <w:t xml:space="preserve">J’autorise les organisateurs à prendre toutes les décisions qu’ils jugeront nécessaire et je m’engage à revenir chercher mon enfant sur site dans les meilleurs délais en cas de blessure, en raison d’un comportement contraire à la vie en collectivité ou en raison d’un investissement sportif jugé insuffisant par le responsable.  </w:t>
      </w:r>
    </w:p>
    <w:p w14:paraId="6A03353B" w14:textId="1830EC41" w:rsidR="00BC06CA" w:rsidRPr="00E064AB" w:rsidRDefault="00BC06CA" w:rsidP="00622E2F">
      <w:pPr>
        <w:pStyle w:val="Style"/>
        <w:tabs>
          <w:tab w:val="left" w:pos="5376"/>
          <w:tab w:val="right" w:leader="dot" w:pos="8592"/>
        </w:tabs>
        <w:spacing w:before="240" w:line="360" w:lineRule="auto"/>
      </w:pPr>
      <w:r>
        <w:tab/>
      </w:r>
      <w:r w:rsidRPr="00E064AB">
        <w:t xml:space="preserve">Fait à : </w:t>
      </w:r>
      <w:sdt>
        <w:sdtPr>
          <w:id w:val="958452465"/>
          <w:placeholder>
            <w:docPart w:val="866EB7CE69F841D5ACCB3279DCE74530"/>
          </w:placeholder>
          <w:showingPlcHdr/>
          <w:text/>
        </w:sdtPr>
        <w:sdtContent>
          <w:r w:rsidR="000E1724">
            <w:rPr>
              <w:rStyle w:val="Textedelespacerserv"/>
            </w:rPr>
            <w:t>Lieu</w:t>
          </w:r>
          <w:r w:rsidR="000E1724" w:rsidRPr="00FE2CED">
            <w:rPr>
              <w:rStyle w:val="Textedelespacerserv"/>
            </w:rPr>
            <w:t>.</w:t>
          </w:r>
        </w:sdtContent>
      </w:sdt>
      <w:r w:rsidRPr="00E064AB">
        <w:tab/>
        <w:t xml:space="preserve">. </w:t>
      </w:r>
    </w:p>
    <w:p w14:paraId="181E017C" w14:textId="29860593" w:rsidR="00BC06CA" w:rsidRPr="00E064AB" w:rsidRDefault="00BC06CA" w:rsidP="00BC06CA">
      <w:pPr>
        <w:pStyle w:val="Style"/>
        <w:tabs>
          <w:tab w:val="left" w:pos="5376"/>
          <w:tab w:val="right" w:leader="dot" w:pos="8592"/>
        </w:tabs>
        <w:spacing w:line="360" w:lineRule="auto"/>
      </w:pPr>
      <w:r w:rsidRPr="00E064AB">
        <w:tab/>
        <w:t xml:space="preserve">Le : </w:t>
      </w:r>
      <w:sdt>
        <w:sdtPr>
          <w:id w:val="1428005010"/>
          <w:placeholder>
            <w:docPart w:val="E0CA4AC19325432B926FB10DA31A098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0E1724">
            <w:rPr>
              <w:rStyle w:val="Textedelespacerserv"/>
            </w:rPr>
            <w:t>Date</w:t>
          </w:r>
          <w:r w:rsidR="000E1724" w:rsidRPr="00FE2CED">
            <w:rPr>
              <w:rStyle w:val="Textedelespacerserv"/>
            </w:rPr>
            <w:t>.</w:t>
          </w:r>
        </w:sdtContent>
      </w:sdt>
      <w:r w:rsidRPr="00E064AB">
        <w:tab/>
      </w:r>
    </w:p>
    <w:p w14:paraId="522BBED9" w14:textId="77777777" w:rsidR="00BC06CA" w:rsidRPr="00E064AB" w:rsidRDefault="00BC06CA" w:rsidP="00BC06CA">
      <w:pPr>
        <w:pStyle w:val="Style"/>
        <w:tabs>
          <w:tab w:val="left" w:pos="5376"/>
          <w:tab w:val="right" w:leader="dot" w:pos="8592"/>
        </w:tabs>
        <w:spacing w:line="360" w:lineRule="auto"/>
      </w:pPr>
      <w:r w:rsidRPr="00E064AB">
        <w:tab/>
        <w:t>Signature du responsable :</w:t>
      </w:r>
    </w:p>
    <w:sectPr w:rsidR="00BC06CA" w:rsidRPr="00E064AB" w:rsidSect="00622E2F">
      <w:headerReference w:type="default" r:id="rId8"/>
      <w:footerReference w:type="default" r:id="rId9"/>
      <w:pgSz w:w="11906" w:h="16838" w:code="9"/>
      <w:pgMar w:top="2552" w:right="567" w:bottom="1134" w:left="567" w:header="964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2085" w14:textId="77777777" w:rsidR="002B4BB6" w:rsidRDefault="002B4BB6" w:rsidP="001B7134">
      <w:pPr>
        <w:spacing w:after="0" w:line="240" w:lineRule="auto"/>
      </w:pPr>
      <w:r>
        <w:separator/>
      </w:r>
    </w:p>
  </w:endnote>
  <w:endnote w:type="continuationSeparator" w:id="0">
    <w:p w14:paraId="493E50B4" w14:textId="77777777" w:rsidR="002B4BB6" w:rsidRDefault="002B4BB6" w:rsidP="001B7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ller">
    <w:altName w:val="Chiller"/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3D127" w14:textId="77777777" w:rsidR="005B730E" w:rsidRDefault="008E028E" w:rsidP="00081E54">
    <w:pPr>
      <w:widowControl w:val="0"/>
      <w:tabs>
        <w:tab w:val="center" w:pos="5103"/>
        <w:tab w:val="right" w:pos="9639"/>
      </w:tabs>
      <w:ind w:right="-426"/>
      <w:contextualSpacing/>
      <w:jc w:val="center"/>
      <w:rPr>
        <w:snapToGrid w:val="0"/>
        <w:color w:val="FF0000"/>
        <w:sz w:val="24"/>
      </w:rPr>
    </w:pPr>
    <w:r>
      <w:rPr>
        <w:snapToGrid w:val="0"/>
        <w:color w:val="FF0000"/>
        <w:sz w:val="24"/>
      </w:rPr>
      <w:t>Judo Club Ronchamp 39 rue Leopold Senghor, 70290 Champagney</w:t>
    </w:r>
  </w:p>
  <w:p w14:paraId="1ACB9E7C" w14:textId="77777777" w:rsidR="008E028E" w:rsidRPr="001B7134" w:rsidRDefault="008E028E" w:rsidP="001B7134">
    <w:pPr>
      <w:widowControl w:val="0"/>
      <w:tabs>
        <w:tab w:val="center" w:pos="4819"/>
        <w:tab w:val="right" w:pos="9639"/>
      </w:tabs>
      <w:jc w:val="center"/>
      <w:rPr>
        <w:snapToGrid w:val="0"/>
        <w:color w:val="FF0000"/>
        <w:sz w:val="24"/>
      </w:rPr>
    </w:pPr>
    <w:r>
      <w:rPr>
        <w:snapToGrid w:val="0"/>
        <w:color w:val="FF0000"/>
        <w:sz w:val="24"/>
      </w:rPr>
      <w:t xml:space="preserve">Tel : 06 71 43 98 95 – mail : </w:t>
    </w:r>
    <w:hyperlink r:id="rId1" w:history="1">
      <w:r w:rsidRPr="00830BFE">
        <w:rPr>
          <w:rStyle w:val="Lienhypertexte"/>
          <w:snapToGrid w:val="0"/>
          <w:sz w:val="24"/>
        </w:rPr>
        <w:t>contact@jcronchamp.fr</w:t>
      </w:r>
    </w:hyperlink>
    <w:r>
      <w:rPr>
        <w:snapToGrid w:val="0"/>
        <w:color w:val="FF0000"/>
        <w:sz w:val="24"/>
      </w:rPr>
      <w:t xml:space="preserve"> – www.jcronchamp.fr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310C" w14:textId="77777777" w:rsidR="002B4BB6" w:rsidRDefault="002B4BB6" w:rsidP="001B7134">
      <w:pPr>
        <w:spacing w:after="0" w:line="240" w:lineRule="auto"/>
      </w:pPr>
      <w:r>
        <w:separator/>
      </w:r>
    </w:p>
  </w:footnote>
  <w:footnote w:type="continuationSeparator" w:id="0">
    <w:p w14:paraId="01ABF394" w14:textId="77777777" w:rsidR="002B4BB6" w:rsidRDefault="002B4BB6" w:rsidP="001B7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F5FC" w14:textId="77777777" w:rsidR="005804AD" w:rsidRPr="00081E54" w:rsidRDefault="009B2D0F" w:rsidP="00081E54">
    <w:pPr>
      <w:ind w:left="2977" w:right="-851"/>
      <w:rPr>
        <w:rFonts w:ascii="Chiller" w:hAnsi="Chiller"/>
        <w:b/>
        <w:color w:val="C00000"/>
        <w:sz w:val="120"/>
        <w:szCs w:val="120"/>
      </w:rPr>
    </w:pPr>
    <w:r>
      <w:rPr>
        <w:rFonts w:ascii="Chiller" w:hAnsi="Chiller"/>
        <w:b/>
        <w:noProof/>
        <w:color w:val="C00000"/>
        <w:sz w:val="120"/>
        <w:szCs w:val="120"/>
      </w:rPr>
      <w:drawing>
        <wp:anchor distT="0" distB="0" distL="114300" distR="114300" simplePos="0" relativeHeight="251659264" behindDoc="0" locked="0" layoutInCell="1" allowOverlap="1" wp14:anchorId="4C320958" wp14:editId="05A19A92">
          <wp:simplePos x="0" y="0"/>
          <wp:positionH relativeFrom="column">
            <wp:posOffset>-349885</wp:posOffset>
          </wp:positionH>
          <wp:positionV relativeFrom="page">
            <wp:posOffset>0</wp:posOffset>
          </wp:positionV>
          <wp:extent cx="2038350" cy="2038350"/>
          <wp:effectExtent l="0" t="0" r="0" b="0"/>
          <wp:wrapNone/>
          <wp:docPr id="126295441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954416" name="Image 12629544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203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04AD" w:rsidRPr="00081E54">
      <w:rPr>
        <w:rFonts w:ascii="Chiller" w:hAnsi="Chiller"/>
        <w:b/>
        <w:color w:val="C00000"/>
        <w:sz w:val="120"/>
        <w:szCs w:val="120"/>
      </w:rPr>
      <w:t>Judo Club Ronchamp</w:t>
    </w:r>
  </w:p>
  <w:p w14:paraId="061C81EB" w14:textId="77777777" w:rsidR="005B730E" w:rsidRPr="002A399A" w:rsidRDefault="005B730E" w:rsidP="001B7134">
    <w:pPr>
      <w:ind w:left="2268"/>
      <w:jc w:val="center"/>
      <w:rPr>
        <w:rFonts w:ascii="Chiller" w:hAnsi="Chiller"/>
        <w:b/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70B"/>
    <w:multiLevelType w:val="hybridMultilevel"/>
    <w:tmpl w:val="AD6EF76C"/>
    <w:lvl w:ilvl="0" w:tplc="7DD289CA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 w15:restartNumberingAfterBreak="0">
    <w:nsid w:val="13AA0E84"/>
    <w:multiLevelType w:val="hybridMultilevel"/>
    <w:tmpl w:val="017E85FA"/>
    <w:lvl w:ilvl="0" w:tplc="040C0015">
      <w:start w:val="1"/>
      <w:numFmt w:val="upperLetter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7987F18"/>
    <w:multiLevelType w:val="hybridMultilevel"/>
    <w:tmpl w:val="01880DD2"/>
    <w:lvl w:ilvl="0" w:tplc="040C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3EB26127"/>
    <w:multiLevelType w:val="hybridMultilevel"/>
    <w:tmpl w:val="CB0ACDE0"/>
    <w:lvl w:ilvl="0" w:tplc="04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663376C6"/>
    <w:multiLevelType w:val="hybridMultilevel"/>
    <w:tmpl w:val="26304CDE"/>
    <w:lvl w:ilvl="0" w:tplc="6CB273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647" w:hanging="360"/>
      </w:pPr>
    </w:lvl>
    <w:lvl w:ilvl="2" w:tplc="040C001B">
      <w:start w:val="1"/>
      <w:numFmt w:val="lowerRoman"/>
      <w:lvlText w:val="%3."/>
      <w:lvlJc w:val="right"/>
      <w:pPr>
        <w:ind w:left="2367" w:hanging="180"/>
      </w:pPr>
    </w:lvl>
    <w:lvl w:ilvl="3" w:tplc="040C000F">
      <w:start w:val="1"/>
      <w:numFmt w:val="decimal"/>
      <w:lvlText w:val="%4."/>
      <w:lvlJc w:val="left"/>
      <w:pPr>
        <w:ind w:left="3087" w:hanging="360"/>
      </w:pPr>
    </w:lvl>
    <w:lvl w:ilvl="4" w:tplc="040C0019">
      <w:start w:val="1"/>
      <w:numFmt w:val="lowerLetter"/>
      <w:lvlText w:val="%5."/>
      <w:lvlJc w:val="left"/>
      <w:pPr>
        <w:ind w:left="3807" w:hanging="360"/>
      </w:pPr>
    </w:lvl>
    <w:lvl w:ilvl="5" w:tplc="040C001B">
      <w:start w:val="1"/>
      <w:numFmt w:val="lowerRoman"/>
      <w:lvlText w:val="%6."/>
      <w:lvlJc w:val="right"/>
      <w:pPr>
        <w:ind w:left="4527" w:hanging="180"/>
      </w:pPr>
    </w:lvl>
    <w:lvl w:ilvl="6" w:tplc="040C000F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22491507">
    <w:abstractNumId w:val="4"/>
  </w:num>
  <w:num w:numId="2" w16cid:durableId="483087412">
    <w:abstractNumId w:val="0"/>
  </w:num>
  <w:num w:numId="3" w16cid:durableId="582689069">
    <w:abstractNumId w:val="3"/>
  </w:num>
  <w:num w:numId="4" w16cid:durableId="616453306">
    <w:abstractNumId w:val="1"/>
  </w:num>
  <w:num w:numId="5" w16cid:durableId="1416128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D6"/>
    <w:rsid w:val="000065D3"/>
    <w:rsid w:val="000376D0"/>
    <w:rsid w:val="00081E54"/>
    <w:rsid w:val="00097DC1"/>
    <w:rsid w:val="000A1BC1"/>
    <w:rsid w:val="000A7F9E"/>
    <w:rsid w:val="000D7147"/>
    <w:rsid w:val="000E1724"/>
    <w:rsid w:val="0010258B"/>
    <w:rsid w:val="001B7134"/>
    <w:rsid w:val="002551C0"/>
    <w:rsid w:val="002A399A"/>
    <w:rsid w:val="002A7EF6"/>
    <w:rsid w:val="002B4BB6"/>
    <w:rsid w:val="003107D5"/>
    <w:rsid w:val="003640DE"/>
    <w:rsid w:val="00414D88"/>
    <w:rsid w:val="00422B6A"/>
    <w:rsid w:val="005804AD"/>
    <w:rsid w:val="00586345"/>
    <w:rsid w:val="005A6735"/>
    <w:rsid w:val="005B730E"/>
    <w:rsid w:val="005B73C5"/>
    <w:rsid w:val="00622E2F"/>
    <w:rsid w:val="00672AC5"/>
    <w:rsid w:val="00683E0A"/>
    <w:rsid w:val="006F2457"/>
    <w:rsid w:val="00727249"/>
    <w:rsid w:val="00760F90"/>
    <w:rsid w:val="007D3044"/>
    <w:rsid w:val="00891174"/>
    <w:rsid w:val="008A2ED1"/>
    <w:rsid w:val="008E028E"/>
    <w:rsid w:val="009046E9"/>
    <w:rsid w:val="009A21EF"/>
    <w:rsid w:val="009B2D0F"/>
    <w:rsid w:val="009E6EEE"/>
    <w:rsid w:val="00B3572A"/>
    <w:rsid w:val="00B35C2B"/>
    <w:rsid w:val="00BC06CA"/>
    <w:rsid w:val="00C259D6"/>
    <w:rsid w:val="00C4572B"/>
    <w:rsid w:val="00C957F8"/>
    <w:rsid w:val="00CA2CEB"/>
    <w:rsid w:val="00CA7557"/>
    <w:rsid w:val="00CD56DA"/>
    <w:rsid w:val="00CE6B32"/>
    <w:rsid w:val="00D1532B"/>
    <w:rsid w:val="00D927F2"/>
    <w:rsid w:val="00DF7B86"/>
    <w:rsid w:val="00F8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FEE5D"/>
  <w15:chartTrackingRefBased/>
  <w15:docId w15:val="{732768E2-34A9-474C-9313-DDD9FF96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9D6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B713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En-tteCar">
    <w:name w:val="En-tête Car"/>
    <w:link w:val="En-tte"/>
    <w:uiPriority w:val="99"/>
    <w:rsid w:val="001B7134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1B713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PieddepageCar">
    <w:name w:val="Pied de page Car"/>
    <w:link w:val="Pieddepage"/>
    <w:uiPriority w:val="99"/>
    <w:rsid w:val="001B7134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7134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TextedebullesCar">
    <w:name w:val="Texte de bulles Car"/>
    <w:link w:val="Textedebulles"/>
    <w:uiPriority w:val="99"/>
    <w:semiHidden/>
    <w:rsid w:val="001B7134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uiPriority w:val="99"/>
    <w:unhideWhenUsed/>
    <w:rsid w:val="005A6735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5A673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60F9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Style">
    <w:name w:val="Style"/>
    <w:rsid w:val="00C259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0E17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jcroncham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ecretariat\Papier%20ent&#234;te\Papier%20ent&#234;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D7EAD16AE442F8BDA8B5828E205A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932A68-C07A-44C1-BCD6-24075B8066B8}"/>
      </w:docPartPr>
      <w:docPartBody>
        <w:p w:rsidR="00000000" w:rsidRDefault="00EB3B27" w:rsidP="00EB3B27">
          <w:pPr>
            <w:pStyle w:val="28D7EAD16AE442F8BDA8B5828E205A4A"/>
          </w:pPr>
          <w:r>
            <w:rPr>
              <w:rStyle w:val="Textedelespacerserv"/>
              <w:lang w:eastAsia="fr-FR"/>
            </w:rPr>
            <w:t>Nom et Prénom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05F736B3DFA9464684CF9055678F62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01927D-B008-4232-AFD4-9664F99E5F18}"/>
      </w:docPartPr>
      <w:docPartBody>
        <w:p w:rsidR="00000000" w:rsidRDefault="00EB3B27" w:rsidP="00EB3B27">
          <w:pPr>
            <w:pStyle w:val="05F736B3DFA9464684CF9055678F6211"/>
          </w:pPr>
          <w:r>
            <w:rPr>
              <w:rStyle w:val="Textedelespacerserv"/>
              <w:lang w:eastAsia="fr-FR"/>
            </w:rPr>
            <w:t>Adresse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967C37E012C34343A44F003DE2D29F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F3D206-4EEC-442B-ADF3-1599D0B3A038}"/>
      </w:docPartPr>
      <w:docPartBody>
        <w:p w:rsidR="00000000" w:rsidRDefault="00EB3B27" w:rsidP="00EB3B27">
          <w:pPr>
            <w:pStyle w:val="967C37E012C34343A44F003DE2D29F09"/>
          </w:pPr>
          <w:r w:rsidRPr="00FE2CED">
            <w:rPr>
              <w:rStyle w:val="Textedelespacerserv"/>
              <w:lang w:eastAsia="fr-FR"/>
            </w:rPr>
            <w:t>C</w:t>
          </w:r>
          <w:r>
            <w:rPr>
              <w:rStyle w:val="Textedelespacerserv"/>
              <w:lang w:eastAsia="fr-FR"/>
            </w:rPr>
            <w:t>ode postal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47D4E7002C3646DFAFFBF16022152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B606D9-618F-4DDD-A986-11E45AD17C93}"/>
      </w:docPartPr>
      <w:docPartBody>
        <w:p w:rsidR="00000000" w:rsidRDefault="00EB3B27" w:rsidP="00EB3B27">
          <w:pPr>
            <w:pStyle w:val="47D4E7002C3646DFAFFBF16022152137"/>
          </w:pPr>
          <w:r>
            <w:rPr>
              <w:rStyle w:val="Textedelespacerserv"/>
              <w:lang w:eastAsia="fr-FR"/>
            </w:rPr>
            <w:t>Ville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CB72D05A31234F4E82A5E0734928A7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CC2790-CD9F-456F-BD3D-020BE2AF11F8}"/>
      </w:docPartPr>
      <w:docPartBody>
        <w:p w:rsidR="00000000" w:rsidRDefault="00EB3B27" w:rsidP="00EB3B27">
          <w:pPr>
            <w:pStyle w:val="CB72D05A31234F4E82A5E0734928A737"/>
          </w:pPr>
          <w:r>
            <w:rPr>
              <w:rStyle w:val="Textedelespacerserv"/>
              <w:lang w:eastAsia="fr-FR"/>
            </w:rPr>
            <w:t>N° de téléphone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554C63E383284101A17E79449E414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22892B-9852-483E-A5A8-49C628D968E5}"/>
      </w:docPartPr>
      <w:docPartBody>
        <w:p w:rsidR="00000000" w:rsidRDefault="00EB3B27" w:rsidP="00EB3B27">
          <w:pPr>
            <w:pStyle w:val="554C63E383284101A17E79449E414C25"/>
          </w:pPr>
          <w:r>
            <w:rPr>
              <w:rStyle w:val="Textedelespacerserv"/>
              <w:lang w:eastAsia="fr-FR"/>
            </w:rPr>
            <w:t>Adresse mail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66BCD8D23B5847E0B102A25BDC3C2A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816801-ACE5-46E0-B9DE-3B9E33EDBF36}"/>
      </w:docPartPr>
      <w:docPartBody>
        <w:p w:rsidR="00000000" w:rsidRDefault="00EB3B27" w:rsidP="00EB3B27">
          <w:pPr>
            <w:pStyle w:val="66BCD8D23B5847E0B102A25BDC3C2A26"/>
          </w:pPr>
          <w:r>
            <w:rPr>
              <w:rStyle w:val="Textedelespacerserv"/>
            </w:rPr>
            <w:t>Nom de l’enfant</w:t>
          </w:r>
          <w:r w:rsidRPr="00FE2CED">
            <w:rPr>
              <w:rStyle w:val="Textedelespacerserv"/>
            </w:rPr>
            <w:t>.</w:t>
          </w:r>
        </w:p>
      </w:docPartBody>
    </w:docPart>
    <w:docPart>
      <w:docPartPr>
        <w:name w:val="6D18D2ED23834ABA812DA86C290750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A9F6DD-1D60-46F1-822F-B12173A58E9D}"/>
      </w:docPartPr>
      <w:docPartBody>
        <w:p w:rsidR="00000000" w:rsidRDefault="00EB3B27" w:rsidP="00EB3B27">
          <w:pPr>
            <w:pStyle w:val="6D18D2ED23834ABA812DA86C290750C4"/>
          </w:pPr>
          <w:r>
            <w:rPr>
              <w:rStyle w:val="Textedelespacerserv"/>
            </w:rPr>
            <w:t>Prénom</w:t>
          </w:r>
          <w:r w:rsidRPr="00FE2CED">
            <w:rPr>
              <w:rStyle w:val="Textedelespacerserv"/>
            </w:rPr>
            <w:t>.</w:t>
          </w:r>
        </w:p>
      </w:docPartBody>
    </w:docPart>
    <w:docPart>
      <w:docPartPr>
        <w:name w:val="2D815801FCFD4195B61301BBFF2FE4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B49A54-24DE-4CCD-A82A-08E878193827}"/>
      </w:docPartPr>
      <w:docPartBody>
        <w:p w:rsidR="00000000" w:rsidRDefault="00EB3B27" w:rsidP="00EB3B27">
          <w:pPr>
            <w:pStyle w:val="2D815801FCFD4195B61301BBFF2FE41D"/>
          </w:pPr>
          <w:r>
            <w:rPr>
              <w:rStyle w:val="Textedelespacerserv"/>
              <w:lang w:eastAsia="fr-FR"/>
            </w:rPr>
            <w:t>Date de naissance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25C81227CCF4441B8BA1D3816BCD64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33F291-2379-4B49-8611-729C7E689367}"/>
      </w:docPartPr>
      <w:docPartBody>
        <w:p w:rsidR="00000000" w:rsidRDefault="00EB3B27" w:rsidP="00EB3B27">
          <w:pPr>
            <w:pStyle w:val="25C81227CCF4441B8BA1D3816BCD6448"/>
          </w:pPr>
          <w:r>
            <w:rPr>
              <w:rStyle w:val="Textedelespacerserv"/>
              <w:lang w:eastAsia="fr-FR"/>
            </w:rPr>
            <w:t>Lieu de naissance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CD8072E37621482C91EA9C2309A5F7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7DBA8D-994B-4CDC-BB5E-4FF63FC9B4C0}"/>
      </w:docPartPr>
      <w:docPartBody>
        <w:p w:rsidR="00000000" w:rsidRDefault="00EB3B27" w:rsidP="00EB3B27">
          <w:pPr>
            <w:pStyle w:val="CD8072E37621482C91EA9C2309A5F72E"/>
          </w:pPr>
          <w:r>
            <w:rPr>
              <w:rStyle w:val="Textedelespacerserv"/>
              <w:lang w:eastAsia="fr-FR"/>
            </w:rPr>
            <w:t>N° de pièce d’identité</w:t>
          </w:r>
          <w:r w:rsidRPr="00FE2CED">
            <w:rPr>
              <w:rStyle w:val="Textedelespacerserv"/>
              <w:lang w:eastAsia="fr-FR"/>
            </w:rPr>
            <w:t>.</w:t>
          </w:r>
        </w:p>
      </w:docPartBody>
    </w:docPart>
    <w:docPart>
      <w:docPartPr>
        <w:name w:val="866EB7CE69F841D5ACCB3279DCE74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586B53-1CE4-4AC2-AE93-3D8CCE2C8A2E}"/>
      </w:docPartPr>
      <w:docPartBody>
        <w:p w:rsidR="00000000" w:rsidRDefault="00EB3B27" w:rsidP="00EB3B27">
          <w:pPr>
            <w:pStyle w:val="866EB7CE69F841D5ACCB3279DCE74530"/>
          </w:pPr>
          <w:r>
            <w:rPr>
              <w:rStyle w:val="Textedelespacerserv"/>
            </w:rPr>
            <w:t>Lieu</w:t>
          </w:r>
          <w:r w:rsidRPr="00FE2CED">
            <w:rPr>
              <w:rStyle w:val="Textedelespacerserv"/>
            </w:rPr>
            <w:t>.</w:t>
          </w:r>
        </w:p>
      </w:docPartBody>
    </w:docPart>
    <w:docPart>
      <w:docPartPr>
        <w:name w:val="E0CA4AC19325432B926FB10DA31A09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DE4321-32F0-4B1F-A3BC-183009BB4168}"/>
      </w:docPartPr>
      <w:docPartBody>
        <w:p w:rsidR="00000000" w:rsidRDefault="00EB3B27" w:rsidP="00EB3B27">
          <w:pPr>
            <w:pStyle w:val="E0CA4AC19325432B926FB10DA31A098B"/>
          </w:pPr>
          <w:r>
            <w:rPr>
              <w:rStyle w:val="Textedelespacerserv"/>
            </w:rPr>
            <w:t>Date</w:t>
          </w:r>
          <w:r w:rsidRPr="00FE2CED">
            <w:rPr>
              <w:rStyle w:val="Textedelespacerserv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ller">
    <w:altName w:val="Chiller"/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27"/>
    <w:rsid w:val="005B73C5"/>
    <w:rsid w:val="006676B8"/>
    <w:rsid w:val="00EB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B3B27"/>
    <w:rPr>
      <w:color w:val="666666"/>
    </w:rPr>
  </w:style>
  <w:style w:type="paragraph" w:customStyle="1" w:styleId="28D7EAD16AE442F8BDA8B5828E205A4A">
    <w:name w:val="28D7EAD16AE442F8BDA8B5828E205A4A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5F736B3DFA9464684CF9055678F6211">
    <w:name w:val="05F736B3DFA9464684CF9055678F6211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7C37E012C34343A44F003DE2D29F09">
    <w:name w:val="967C37E012C34343A44F003DE2D29F09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D4E7002C3646DFAFFBF16022152137">
    <w:name w:val="47D4E7002C3646DFAFFBF16022152137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72D05A31234F4E82A5E0734928A737">
    <w:name w:val="CB72D05A31234F4E82A5E0734928A737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4C63E383284101A17E79449E414C25">
    <w:name w:val="554C63E383284101A17E79449E414C25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6BCD8D23B5847E0B102A25BDC3C2A26">
    <w:name w:val="66BCD8D23B5847E0B102A25BDC3C2A26"/>
    <w:rsid w:val="00EB3B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D18D2ED23834ABA812DA86C290750C4">
    <w:name w:val="6D18D2ED23834ABA812DA86C290750C4"/>
    <w:rsid w:val="00EB3B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D815801FCFD4195B61301BBFF2FE41D">
    <w:name w:val="2D815801FCFD4195B61301BBFF2FE41D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C81227CCF4441B8BA1D3816BCD6448">
    <w:name w:val="25C81227CCF4441B8BA1D3816BCD6448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D8072E37621482C91EA9C2309A5F72E">
    <w:name w:val="CD8072E37621482C91EA9C2309A5F72E"/>
    <w:rsid w:val="00EB3B2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6EB7CE69F841D5ACCB3279DCE74530">
    <w:name w:val="866EB7CE69F841D5ACCB3279DCE74530"/>
    <w:rsid w:val="00EB3B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0CA4AC19325432B926FB10DA31A098B">
    <w:name w:val="E0CA4AC19325432B926FB10DA31A098B"/>
    <w:rsid w:val="00EB3B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3706C-0803-4713-AB67-422F723F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entête 2026.dotx</Template>
  <TotalTime>12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Links>
    <vt:vector size="6" baseType="variant">
      <vt:variant>
        <vt:i4>1638488</vt:i4>
      </vt:variant>
      <vt:variant>
        <vt:i4>6</vt:i4>
      </vt:variant>
      <vt:variant>
        <vt:i4>0</vt:i4>
      </vt:variant>
      <vt:variant>
        <vt:i4>5</vt:i4>
      </vt:variant>
      <vt:variant>
        <vt:lpwstr>http://club.quomodo.com/jcronchamp/competitions-et-stages/fin-de-saison.html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scharr</dc:creator>
  <cp:keywords/>
  <cp:lastModifiedBy>Philippe scharr</cp:lastModifiedBy>
  <cp:revision>2</cp:revision>
  <cp:lastPrinted>2026-10-24T05:46:00Z</cp:lastPrinted>
  <dcterms:created xsi:type="dcterms:W3CDTF">2026-10-24T05:57:00Z</dcterms:created>
  <dcterms:modified xsi:type="dcterms:W3CDTF">2026-10-24T05:57:00Z</dcterms:modified>
</cp:coreProperties>
</file>